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2C1B" w14:textId="77777777" w:rsidR="007E704F" w:rsidRDefault="007E704F" w:rsidP="005B5A62">
      <w:pPr>
        <w:spacing w:line="240" w:lineRule="auto"/>
        <w:rPr>
          <w:u w:val="single"/>
        </w:rPr>
      </w:pPr>
    </w:p>
    <w:p w14:paraId="0CE508D7" w14:textId="77777777" w:rsidR="00322348" w:rsidRPr="005B5A62" w:rsidRDefault="00322348" w:rsidP="005B5A62">
      <w:pPr>
        <w:spacing w:line="240" w:lineRule="auto"/>
        <w:rPr>
          <w:b/>
          <w:bCs/>
          <w:color w:val="DDA73B"/>
          <w:sz w:val="56"/>
          <w:szCs w:val="56"/>
        </w:rPr>
      </w:pPr>
      <w:r w:rsidRPr="005B5A62">
        <w:rPr>
          <w:b/>
          <w:bCs/>
          <w:color w:val="DDA73B"/>
          <w:sz w:val="56"/>
          <w:szCs w:val="56"/>
        </w:rPr>
        <w:t>T</w:t>
      </w:r>
      <w:r w:rsidR="006052CF">
        <w:rPr>
          <w:b/>
          <w:bCs/>
          <w:color w:val="DDA73B"/>
          <w:sz w:val="56"/>
          <w:szCs w:val="56"/>
        </w:rPr>
        <w:t>itle</w:t>
      </w:r>
    </w:p>
    <w:p w14:paraId="4990CB7D" w14:textId="77777777" w:rsidR="00322348" w:rsidRPr="00845814" w:rsidRDefault="00322348" w:rsidP="005B5A62">
      <w:pPr>
        <w:spacing w:line="240" w:lineRule="auto"/>
        <w:rPr>
          <w:i/>
          <w:iCs/>
          <w:color w:val="3A1B0E"/>
          <w:sz w:val="32"/>
          <w:szCs w:val="32"/>
        </w:rPr>
      </w:pPr>
      <w:proofErr w:type="spellStart"/>
      <w:r w:rsidRPr="00845814">
        <w:rPr>
          <w:i/>
          <w:iCs/>
          <w:color w:val="3A1B0E"/>
          <w:sz w:val="32"/>
          <w:szCs w:val="32"/>
        </w:rPr>
        <w:t>Subti</w:t>
      </w:r>
      <w:r w:rsidR="006052CF">
        <w:rPr>
          <w:i/>
          <w:iCs/>
          <w:color w:val="3A1B0E"/>
          <w:sz w:val="32"/>
          <w:szCs w:val="32"/>
        </w:rPr>
        <w:t>tle</w:t>
      </w:r>
      <w:proofErr w:type="spellEnd"/>
    </w:p>
    <w:p w14:paraId="52DB5AC4" w14:textId="77777777" w:rsidR="005B5A62" w:rsidRPr="005B5A62" w:rsidRDefault="006052CF" w:rsidP="001D0894">
      <w:pPr>
        <w:spacing w:line="240" w:lineRule="auto"/>
        <w:jc w:val="both"/>
      </w:pPr>
      <w:r w:rsidRPr="006052CF">
        <w:t xml:space="preserve">Lorem </w:t>
      </w:r>
      <w:proofErr w:type="spellStart"/>
      <w:r w:rsidRPr="006052CF">
        <w:t>ipsum</w:t>
      </w:r>
      <w:proofErr w:type="spellEnd"/>
      <w:r w:rsidRPr="006052CF">
        <w:t xml:space="preserve"> dolor </w:t>
      </w:r>
      <w:proofErr w:type="spellStart"/>
      <w:r w:rsidRPr="006052CF">
        <w:t>sit</w:t>
      </w:r>
      <w:proofErr w:type="spellEnd"/>
      <w:r w:rsidRPr="006052CF">
        <w:t xml:space="preserve"> </w:t>
      </w:r>
      <w:proofErr w:type="spellStart"/>
      <w:r w:rsidRPr="006052CF">
        <w:t>amet</w:t>
      </w:r>
      <w:proofErr w:type="spellEnd"/>
      <w:r w:rsidRPr="006052CF">
        <w:t xml:space="preserve">, </w:t>
      </w:r>
      <w:proofErr w:type="spellStart"/>
      <w:r w:rsidRPr="006052CF">
        <w:t>consectetur</w:t>
      </w:r>
      <w:proofErr w:type="spellEnd"/>
      <w:r w:rsidRPr="006052CF">
        <w:t xml:space="preserve"> </w:t>
      </w:r>
      <w:proofErr w:type="spellStart"/>
      <w:r w:rsidRPr="006052CF">
        <w:t>adipiscing</w:t>
      </w:r>
      <w:proofErr w:type="spellEnd"/>
      <w:r w:rsidRPr="006052CF">
        <w:t xml:space="preserve"> </w:t>
      </w:r>
      <w:proofErr w:type="spellStart"/>
      <w:r w:rsidRPr="006052CF">
        <w:t>elit</w:t>
      </w:r>
      <w:proofErr w:type="spellEnd"/>
      <w:r w:rsidRPr="006052CF">
        <w:t xml:space="preserve">. </w:t>
      </w:r>
      <w:proofErr w:type="spellStart"/>
      <w:r w:rsidRPr="006052CF">
        <w:t>Aliquam</w:t>
      </w:r>
      <w:proofErr w:type="spellEnd"/>
      <w:r w:rsidRPr="006052CF">
        <w:t xml:space="preserve"> a leo ut mauris </w:t>
      </w:r>
      <w:proofErr w:type="spellStart"/>
      <w:r w:rsidRPr="006052CF">
        <w:t>suscipit</w:t>
      </w:r>
      <w:proofErr w:type="spellEnd"/>
      <w:r w:rsidRPr="006052CF">
        <w:t xml:space="preserve"> </w:t>
      </w:r>
      <w:proofErr w:type="spellStart"/>
      <w:r w:rsidRPr="006052CF">
        <w:t>dapibus</w:t>
      </w:r>
      <w:proofErr w:type="spellEnd"/>
      <w:r w:rsidRPr="006052CF">
        <w:t xml:space="preserve">. In </w:t>
      </w:r>
      <w:proofErr w:type="spellStart"/>
      <w:r w:rsidRPr="006052CF">
        <w:t>hac</w:t>
      </w:r>
      <w:proofErr w:type="spellEnd"/>
      <w:r w:rsidRPr="006052CF">
        <w:t xml:space="preserve"> </w:t>
      </w:r>
      <w:proofErr w:type="spellStart"/>
      <w:r w:rsidRPr="006052CF">
        <w:t>habitasse</w:t>
      </w:r>
      <w:proofErr w:type="spellEnd"/>
      <w:r w:rsidRPr="006052CF">
        <w:t xml:space="preserve"> platea </w:t>
      </w:r>
      <w:proofErr w:type="spellStart"/>
      <w:r w:rsidRPr="006052CF">
        <w:t>dictumst</w:t>
      </w:r>
      <w:proofErr w:type="spellEnd"/>
      <w:r w:rsidRPr="006052CF">
        <w:t xml:space="preserve">. Donec quis </w:t>
      </w:r>
      <w:proofErr w:type="spellStart"/>
      <w:r w:rsidRPr="006052CF">
        <w:t>condimentum</w:t>
      </w:r>
      <w:proofErr w:type="spellEnd"/>
      <w:r w:rsidRPr="006052CF">
        <w:t xml:space="preserve"> justo. </w:t>
      </w:r>
      <w:proofErr w:type="spellStart"/>
      <w:r w:rsidRPr="006052CF">
        <w:t>Aliquam</w:t>
      </w:r>
      <w:proofErr w:type="spellEnd"/>
      <w:r w:rsidRPr="006052CF">
        <w:t xml:space="preserve"> </w:t>
      </w:r>
      <w:proofErr w:type="spellStart"/>
      <w:r w:rsidRPr="006052CF">
        <w:t>eu</w:t>
      </w:r>
      <w:proofErr w:type="spellEnd"/>
      <w:r w:rsidRPr="006052CF">
        <w:t xml:space="preserve"> </w:t>
      </w:r>
      <w:proofErr w:type="spellStart"/>
      <w:r w:rsidRPr="006052CF">
        <w:t>sapien</w:t>
      </w:r>
      <w:proofErr w:type="spellEnd"/>
      <w:r w:rsidRPr="006052CF">
        <w:t xml:space="preserve"> </w:t>
      </w:r>
      <w:proofErr w:type="spellStart"/>
      <w:r w:rsidRPr="006052CF">
        <w:t>viverra</w:t>
      </w:r>
      <w:proofErr w:type="spellEnd"/>
      <w:r w:rsidRPr="006052CF">
        <w:t xml:space="preserve">, </w:t>
      </w:r>
      <w:proofErr w:type="spellStart"/>
      <w:r w:rsidRPr="006052CF">
        <w:t>pharetra</w:t>
      </w:r>
      <w:proofErr w:type="spellEnd"/>
      <w:r w:rsidRPr="006052CF">
        <w:t xml:space="preserve"> libero in, </w:t>
      </w:r>
      <w:proofErr w:type="spellStart"/>
      <w:r w:rsidRPr="006052CF">
        <w:t>bibendum</w:t>
      </w:r>
      <w:proofErr w:type="spellEnd"/>
      <w:r w:rsidRPr="006052CF">
        <w:t xml:space="preserve"> </w:t>
      </w:r>
      <w:proofErr w:type="spellStart"/>
      <w:r w:rsidRPr="006052CF">
        <w:t>nisi</w:t>
      </w:r>
      <w:proofErr w:type="spellEnd"/>
      <w:r w:rsidRPr="006052CF">
        <w:t xml:space="preserve">. </w:t>
      </w:r>
      <w:proofErr w:type="spellStart"/>
      <w:r w:rsidRPr="006052CF">
        <w:t>Pellentesque</w:t>
      </w:r>
      <w:proofErr w:type="spellEnd"/>
      <w:r w:rsidRPr="006052CF">
        <w:t xml:space="preserve"> </w:t>
      </w:r>
      <w:proofErr w:type="spellStart"/>
      <w:r w:rsidRPr="006052CF">
        <w:t>mattis</w:t>
      </w:r>
      <w:proofErr w:type="spellEnd"/>
      <w:r w:rsidRPr="006052CF">
        <w:t xml:space="preserve"> </w:t>
      </w:r>
      <w:proofErr w:type="spellStart"/>
      <w:r w:rsidRPr="006052CF">
        <w:t>ligula</w:t>
      </w:r>
      <w:proofErr w:type="spellEnd"/>
      <w:r w:rsidRPr="006052CF">
        <w:t xml:space="preserve"> ac </w:t>
      </w:r>
      <w:proofErr w:type="spellStart"/>
      <w:r w:rsidRPr="006052CF">
        <w:t>pharetra</w:t>
      </w:r>
      <w:proofErr w:type="spellEnd"/>
      <w:r w:rsidRPr="006052CF">
        <w:t xml:space="preserve"> </w:t>
      </w:r>
      <w:proofErr w:type="spellStart"/>
      <w:r w:rsidRPr="006052CF">
        <w:t>bibendum</w:t>
      </w:r>
      <w:proofErr w:type="spellEnd"/>
      <w:r w:rsidRPr="006052CF">
        <w:t xml:space="preserve">. </w:t>
      </w:r>
      <w:proofErr w:type="spellStart"/>
      <w:r w:rsidRPr="006052CF">
        <w:t>Praesent</w:t>
      </w:r>
      <w:proofErr w:type="spellEnd"/>
      <w:r w:rsidRPr="006052CF">
        <w:t xml:space="preserve"> </w:t>
      </w:r>
      <w:proofErr w:type="spellStart"/>
      <w:r w:rsidRPr="006052CF">
        <w:t>facilisis</w:t>
      </w:r>
      <w:proofErr w:type="spellEnd"/>
      <w:r w:rsidRPr="006052CF">
        <w:t xml:space="preserve"> </w:t>
      </w:r>
      <w:proofErr w:type="spellStart"/>
      <w:r w:rsidRPr="006052CF">
        <w:t>purus</w:t>
      </w:r>
      <w:proofErr w:type="spellEnd"/>
      <w:r w:rsidRPr="006052CF">
        <w:t xml:space="preserve"> sed </w:t>
      </w:r>
      <w:proofErr w:type="spellStart"/>
      <w:r w:rsidRPr="006052CF">
        <w:t>tincidunt</w:t>
      </w:r>
      <w:proofErr w:type="spellEnd"/>
      <w:r w:rsidRPr="006052CF">
        <w:t xml:space="preserve"> </w:t>
      </w:r>
      <w:proofErr w:type="spellStart"/>
      <w:r w:rsidRPr="006052CF">
        <w:t>maximus</w:t>
      </w:r>
      <w:proofErr w:type="spellEnd"/>
      <w:r w:rsidRPr="006052CF">
        <w:t xml:space="preserve">. </w:t>
      </w:r>
      <w:proofErr w:type="spellStart"/>
      <w:r w:rsidRPr="006052CF">
        <w:t>Nulla</w:t>
      </w:r>
      <w:proofErr w:type="spellEnd"/>
      <w:r w:rsidRPr="006052CF">
        <w:t xml:space="preserve"> </w:t>
      </w:r>
      <w:proofErr w:type="spellStart"/>
      <w:r w:rsidRPr="006052CF">
        <w:t>maximus</w:t>
      </w:r>
      <w:proofErr w:type="spellEnd"/>
      <w:r w:rsidRPr="006052CF">
        <w:t xml:space="preserve"> ut </w:t>
      </w:r>
      <w:proofErr w:type="spellStart"/>
      <w:r w:rsidRPr="006052CF">
        <w:t>metus</w:t>
      </w:r>
      <w:proofErr w:type="spellEnd"/>
      <w:r w:rsidRPr="006052CF">
        <w:t xml:space="preserve"> </w:t>
      </w:r>
      <w:proofErr w:type="spellStart"/>
      <w:r w:rsidRPr="006052CF">
        <w:t>porttitor</w:t>
      </w:r>
      <w:proofErr w:type="spellEnd"/>
      <w:r w:rsidRPr="006052CF">
        <w:t xml:space="preserve"> </w:t>
      </w:r>
      <w:proofErr w:type="spellStart"/>
      <w:r w:rsidRPr="006052CF">
        <w:t>finibus</w:t>
      </w:r>
      <w:proofErr w:type="spellEnd"/>
      <w:r w:rsidRPr="006052CF">
        <w:t xml:space="preserve">. </w:t>
      </w:r>
      <w:proofErr w:type="spellStart"/>
      <w:r w:rsidRPr="006052CF">
        <w:t>Nullam</w:t>
      </w:r>
      <w:proofErr w:type="spellEnd"/>
      <w:r w:rsidRPr="006052CF">
        <w:t xml:space="preserve"> mauris tortor, </w:t>
      </w:r>
      <w:proofErr w:type="spellStart"/>
      <w:r w:rsidRPr="006052CF">
        <w:t>placerat</w:t>
      </w:r>
      <w:proofErr w:type="spellEnd"/>
      <w:r w:rsidRPr="006052CF">
        <w:t xml:space="preserve"> et </w:t>
      </w:r>
      <w:proofErr w:type="spellStart"/>
      <w:r w:rsidRPr="006052CF">
        <w:t>pharetra</w:t>
      </w:r>
      <w:proofErr w:type="spellEnd"/>
      <w:r w:rsidRPr="006052CF">
        <w:t xml:space="preserve"> a, </w:t>
      </w:r>
      <w:proofErr w:type="spellStart"/>
      <w:r w:rsidRPr="006052CF">
        <w:t>finibus</w:t>
      </w:r>
      <w:proofErr w:type="spellEnd"/>
      <w:r w:rsidRPr="006052CF">
        <w:t xml:space="preserve"> non eros. Duis </w:t>
      </w:r>
      <w:proofErr w:type="spellStart"/>
      <w:r w:rsidRPr="006052CF">
        <w:t>cursus</w:t>
      </w:r>
      <w:proofErr w:type="spellEnd"/>
      <w:r w:rsidRPr="006052CF">
        <w:t xml:space="preserve">, mauris </w:t>
      </w:r>
      <w:proofErr w:type="spellStart"/>
      <w:r w:rsidRPr="006052CF">
        <w:t>nec</w:t>
      </w:r>
      <w:proofErr w:type="spellEnd"/>
      <w:r w:rsidRPr="006052CF">
        <w:t xml:space="preserve"> </w:t>
      </w:r>
      <w:proofErr w:type="spellStart"/>
      <w:r w:rsidRPr="006052CF">
        <w:t>molestie</w:t>
      </w:r>
      <w:proofErr w:type="spellEnd"/>
      <w:r w:rsidRPr="006052CF">
        <w:t xml:space="preserve"> auctor, mauris </w:t>
      </w:r>
      <w:proofErr w:type="spellStart"/>
      <w:r w:rsidRPr="006052CF">
        <w:t>augue</w:t>
      </w:r>
      <w:proofErr w:type="spellEnd"/>
      <w:r w:rsidRPr="006052CF">
        <w:t xml:space="preserve"> </w:t>
      </w:r>
      <w:proofErr w:type="spellStart"/>
      <w:r w:rsidRPr="006052CF">
        <w:t>fermentum</w:t>
      </w:r>
      <w:proofErr w:type="spellEnd"/>
      <w:r w:rsidRPr="006052CF">
        <w:t xml:space="preserve"> justo, quis </w:t>
      </w:r>
      <w:proofErr w:type="spellStart"/>
      <w:r w:rsidRPr="006052CF">
        <w:t>elementum</w:t>
      </w:r>
      <w:proofErr w:type="spellEnd"/>
      <w:r w:rsidRPr="006052CF">
        <w:t xml:space="preserve"> </w:t>
      </w:r>
      <w:proofErr w:type="spellStart"/>
      <w:r w:rsidRPr="006052CF">
        <w:t>ipsum</w:t>
      </w:r>
      <w:proofErr w:type="spellEnd"/>
      <w:r w:rsidRPr="006052CF">
        <w:t xml:space="preserve"> ante in </w:t>
      </w:r>
      <w:proofErr w:type="spellStart"/>
      <w:r w:rsidRPr="006052CF">
        <w:t>sapien</w:t>
      </w:r>
      <w:proofErr w:type="spellEnd"/>
      <w:r w:rsidRPr="006052CF">
        <w:t xml:space="preserve">. </w:t>
      </w:r>
      <w:proofErr w:type="spellStart"/>
      <w:r w:rsidRPr="006052CF">
        <w:t>Morbi</w:t>
      </w:r>
      <w:proofErr w:type="spellEnd"/>
      <w:r w:rsidRPr="006052CF">
        <w:t xml:space="preserve"> commodo non </w:t>
      </w:r>
      <w:proofErr w:type="spellStart"/>
      <w:r w:rsidRPr="006052CF">
        <w:t>orci</w:t>
      </w:r>
      <w:proofErr w:type="spellEnd"/>
      <w:r w:rsidRPr="006052CF">
        <w:t xml:space="preserve"> </w:t>
      </w:r>
      <w:proofErr w:type="spellStart"/>
      <w:r w:rsidRPr="006052CF">
        <w:t>eu</w:t>
      </w:r>
      <w:proofErr w:type="spellEnd"/>
      <w:r w:rsidRPr="006052CF">
        <w:t xml:space="preserve"> </w:t>
      </w:r>
      <w:proofErr w:type="spellStart"/>
      <w:r w:rsidRPr="006052CF">
        <w:t>interdum</w:t>
      </w:r>
      <w:proofErr w:type="spellEnd"/>
      <w:r w:rsidRPr="006052CF">
        <w:t xml:space="preserve">. </w:t>
      </w:r>
      <w:proofErr w:type="spellStart"/>
      <w:r w:rsidRPr="006052CF">
        <w:t>Pellentesque</w:t>
      </w:r>
      <w:proofErr w:type="spellEnd"/>
      <w:r w:rsidRPr="006052CF">
        <w:t xml:space="preserve"> </w:t>
      </w:r>
      <w:proofErr w:type="spellStart"/>
      <w:r w:rsidRPr="006052CF">
        <w:t>rhoncus</w:t>
      </w:r>
      <w:proofErr w:type="spellEnd"/>
      <w:r w:rsidRPr="006052CF">
        <w:t xml:space="preserve"> </w:t>
      </w:r>
      <w:proofErr w:type="spellStart"/>
      <w:r w:rsidRPr="006052CF">
        <w:t>nec</w:t>
      </w:r>
      <w:proofErr w:type="spellEnd"/>
      <w:r w:rsidRPr="006052CF">
        <w:t xml:space="preserve"> ante </w:t>
      </w:r>
      <w:proofErr w:type="spellStart"/>
      <w:r w:rsidRPr="006052CF">
        <w:t>vel</w:t>
      </w:r>
      <w:proofErr w:type="spellEnd"/>
      <w:r w:rsidRPr="006052CF">
        <w:t xml:space="preserve"> </w:t>
      </w:r>
      <w:proofErr w:type="spellStart"/>
      <w:r w:rsidRPr="006052CF">
        <w:t>consectetur</w:t>
      </w:r>
      <w:proofErr w:type="spellEnd"/>
      <w:r w:rsidRPr="006052CF">
        <w:t xml:space="preserve">. Nam </w:t>
      </w:r>
      <w:proofErr w:type="spellStart"/>
      <w:r w:rsidRPr="006052CF">
        <w:t>interdum</w:t>
      </w:r>
      <w:proofErr w:type="spellEnd"/>
      <w:r w:rsidRPr="006052CF">
        <w:t xml:space="preserve">, dolor non </w:t>
      </w:r>
      <w:proofErr w:type="spellStart"/>
      <w:r w:rsidRPr="006052CF">
        <w:t>finibus</w:t>
      </w:r>
      <w:proofErr w:type="spellEnd"/>
      <w:r w:rsidRPr="006052CF">
        <w:t xml:space="preserve"> </w:t>
      </w:r>
      <w:proofErr w:type="spellStart"/>
      <w:r w:rsidRPr="006052CF">
        <w:t>luctus</w:t>
      </w:r>
      <w:proofErr w:type="spellEnd"/>
      <w:r w:rsidRPr="006052CF">
        <w:t xml:space="preserve">, magna </w:t>
      </w:r>
      <w:proofErr w:type="spellStart"/>
      <w:r w:rsidRPr="006052CF">
        <w:t>lacus</w:t>
      </w:r>
      <w:proofErr w:type="spellEnd"/>
      <w:r w:rsidRPr="006052CF">
        <w:t xml:space="preserve"> </w:t>
      </w:r>
      <w:proofErr w:type="spellStart"/>
      <w:r w:rsidRPr="006052CF">
        <w:t>dignissim</w:t>
      </w:r>
      <w:proofErr w:type="spellEnd"/>
      <w:r w:rsidRPr="006052CF">
        <w:t xml:space="preserve"> odio, </w:t>
      </w:r>
      <w:proofErr w:type="spellStart"/>
      <w:r w:rsidRPr="006052CF">
        <w:t>aliquet</w:t>
      </w:r>
      <w:proofErr w:type="spellEnd"/>
      <w:r w:rsidRPr="006052CF">
        <w:t xml:space="preserve"> </w:t>
      </w:r>
      <w:proofErr w:type="spellStart"/>
      <w:r w:rsidRPr="006052CF">
        <w:t>tristique</w:t>
      </w:r>
      <w:proofErr w:type="spellEnd"/>
      <w:r w:rsidRPr="006052CF">
        <w:t xml:space="preserve"> </w:t>
      </w:r>
      <w:proofErr w:type="spellStart"/>
      <w:r w:rsidRPr="006052CF">
        <w:t>erat</w:t>
      </w:r>
      <w:proofErr w:type="spellEnd"/>
      <w:r w:rsidRPr="006052CF">
        <w:t xml:space="preserve"> </w:t>
      </w:r>
      <w:proofErr w:type="spellStart"/>
      <w:r w:rsidRPr="006052CF">
        <w:t>orci</w:t>
      </w:r>
      <w:proofErr w:type="spellEnd"/>
      <w:r w:rsidRPr="006052CF">
        <w:t xml:space="preserve"> sed nunc. </w:t>
      </w:r>
      <w:proofErr w:type="spellStart"/>
      <w:r w:rsidRPr="006052CF">
        <w:t>Vestibulum</w:t>
      </w:r>
      <w:proofErr w:type="spellEnd"/>
      <w:r w:rsidRPr="006052CF">
        <w:t xml:space="preserve"> </w:t>
      </w:r>
      <w:proofErr w:type="spellStart"/>
      <w:r w:rsidRPr="006052CF">
        <w:t>malesuada</w:t>
      </w:r>
      <w:proofErr w:type="spellEnd"/>
      <w:r w:rsidRPr="006052CF">
        <w:t xml:space="preserve"> </w:t>
      </w:r>
      <w:proofErr w:type="spellStart"/>
      <w:r w:rsidRPr="006052CF">
        <w:t>efficitur</w:t>
      </w:r>
      <w:proofErr w:type="spellEnd"/>
      <w:r w:rsidRPr="006052CF">
        <w:t xml:space="preserve"> </w:t>
      </w:r>
      <w:proofErr w:type="spellStart"/>
      <w:r w:rsidRPr="006052CF">
        <w:t>nibh</w:t>
      </w:r>
      <w:proofErr w:type="spellEnd"/>
      <w:r w:rsidRPr="006052CF">
        <w:t xml:space="preserve"> ac </w:t>
      </w:r>
      <w:proofErr w:type="spellStart"/>
      <w:r w:rsidRPr="006052CF">
        <w:t>mattis</w:t>
      </w:r>
      <w:proofErr w:type="spellEnd"/>
      <w:r w:rsidRPr="006052CF">
        <w:t xml:space="preserve">. In sed </w:t>
      </w:r>
      <w:proofErr w:type="spellStart"/>
      <w:r w:rsidRPr="006052CF">
        <w:t>sollicitudin</w:t>
      </w:r>
      <w:proofErr w:type="spellEnd"/>
      <w:r w:rsidRPr="006052CF">
        <w:t xml:space="preserve"> eros. Mauris </w:t>
      </w:r>
      <w:proofErr w:type="spellStart"/>
      <w:r w:rsidRPr="006052CF">
        <w:t>efficitur</w:t>
      </w:r>
      <w:proofErr w:type="spellEnd"/>
      <w:r w:rsidRPr="006052CF">
        <w:t xml:space="preserve"> mi </w:t>
      </w:r>
      <w:proofErr w:type="spellStart"/>
      <w:r w:rsidRPr="006052CF">
        <w:t>sem</w:t>
      </w:r>
      <w:proofErr w:type="spellEnd"/>
      <w:r w:rsidRPr="006052CF">
        <w:t xml:space="preserve">, sed </w:t>
      </w:r>
      <w:proofErr w:type="spellStart"/>
      <w:r w:rsidRPr="006052CF">
        <w:t>maximus</w:t>
      </w:r>
      <w:proofErr w:type="spellEnd"/>
      <w:r w:rsidRPr="006052CF">
        <w:t xml:space="preserve"> </w:t>
      </w:r>
      <w:proofErr w:type="spellStart"/>
      <w:r w:rsidRPr="006052CF">
        <w:t>diam</w:t>
      </w:r>
      <w:proofErr w:type="spellEnd"/>
      <w:r w:rsidRPr="006052CF">
        <w:t xml:space="preserve"> </w:t>
      </w:r>
      <w:proofErr w:type="spellStart"/>
      <w:r w:rsidRPr="006052CF">
        <w:t>porttitor</w:t>
      </w:r>
      <w:proofErr w:type="spellEnd"/>
      <w:r w:rsidRPr="006052CF">
        <w:t xml:space="preserve"> </w:t>
      </w:r>
      <w:proofErr w:type="spellStart"/>
      <w:r w:rsidRPr="006052CF">
        <w:t>consequat</w:t>
      </w:r>
      <w:proofErr w:type="spellEnd"/>
      <w:r w:rsidRPr="006052CF">
        <w:t>.</w:t>
      </w:r>
    </w:p>
    <w:sectPr w:rsidR="005B5A62" w:rsidRPr="005B5A62" w:rsidSect="006052CF">
      <w:headerReference w:type="default" r:id="rId6"/>
      <w:footerReference w:type="default" r:id="rId7"/>
      <w:pgSz w:w="11906" w:h="16838"/>
      <w:pgMar w:top="2410" w:right="1701" w:bottom="1417" w:left="1701" w:header="708" w:footer="12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8119B" w14:textId="77777777" w:rsidR="00711D24" w:rsidRDefault="00711D24" w:rsidP="004262A1">
      <w:pPr>
        <w:spacing w:after="0" w:line="240" w:lineRule="auto"/>
      </w:pPr>
      <w:r>
        <w:separator/>
      </w:r>
    </w:p>
  </w:endnote>
  <w:endnote w:type="continuationSeparator" w:id="0">
    <w:p w14:paraId="3384B7ED" w14:textId="77777777" w:rsidR="00711D24" w:rsidRDefault="00711D24" w:rsidP="00426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31AE9" w14:textId="1BB48A74" w:rsidR="00845814" w:rsidRPr="00845814" w:rsidRDefault="001B1238">
    <w:pPr>
      <w:pStyle w:val="Piedepgina"/>
      <w:jc w:val="center"/>
      <w:rPr>
        <w:caps/>
        <w:color w:val="3A1B0E"/>
        <w:sz w:val="20"/>
        <w:szCs w:val="20"/>
      </w:rPr>
    </w:pPr>
    <w:r w:rsidRPr="001B1238">
      <w:rPr>
        <w:caps/>
        <w:color w:val="3A1B0E"/>
        <w:sz w:val="20"/>
        <w:szCs w:val="20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61E3738A" wp14:editId="2432C5CA">
              <wp:simplePos x="0" y="0"/>
              <wp:positionH relativeFrom="margin">
                <wp:align>center</wp:align>
              </wp:positionH>
              <wp:positionV relativeFrom="paragraph">
                <wp:posOffset>212455</wp:posOffset>
              </wp:positionV>
              <wp:extent cx="5934471" cy="604518"/>
              <wp:effectExtent l="0" t="0" r="9525" b="5715"/>
              <wp:wrapNone/>
              <wp:docPr id="15" name="Grupo 1">
                <a:extLst xmlns:a="http://schemas.openxmlformats.org/drawingml/2006/main">
                  <a:ext uri="{FF2B5EF4-FFF2-40B4-BE49-F238E27FC236}">
                    <a16:creationId xmlns:a16="http://schemas.microsoft.com/office/drawing/2014/main" id="{0417D11E-DE2E-C2E9-7347-14352A7F5E8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34471" cy="604518"/>
                        <a:chOff x="0" y="0"/>
                        <a:chExt cx="5934471" cy="604518"/>
                      </a:xfrm>
                    </wpg:grpSpPr>
                    <wps:wsp>
                      <wps:cNvPr id="267364416" name="Rectángulo 3">
                        <a:extLst>
                          <a:ext uri="{FF2B5EF4-FFF2-40B4-BE49-F238E27FC236}">
                            <a16:creationId xmlns:a16="http://schemas.microsoft.com/office/drawing/2014/main" id="{6ECEC656-C009-596D-2A36-3629151BFBCF}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5934471" cy="604518"/>
                        </a:xfrm>
                        <a:custGeom>
                          <a:avLst>
                            <a:gd name="f0" fmla="val 196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10800"/>
                            <a:gd name="f11" fmla="val -2147483647"/>
                            <a:gd name="f12" fmla="val 2147483647"/>
                            <a:gd name="f13" fmla="abs f4"/>
                            <a:gd name="f14" fmla="abs f5"/>
                            <a:gd name="f15" fmla="abs f6"/>
                            <a:gd name="f16" fmla="*/ f8 1 180"/>
                            <a:gd name="f17" fmla="pin 0 f0 10800"/>
                            <a:gd name="f18" fmla="+- 0 0 f2"/>
                            <a:gd name="f19" fmla="?: f13 f4 1"/>
                            <a:gd name="f20" fmla="?: f14 f5 1"/>
                            <a:gd name="f21" fmla="?: f15 f6 1"/>
                            <a:gd name="f22" fmla="*/ f9 f16 1"/>
                            <a:gd name="f23" fmla="+- f7 f17 0"/>
                            <a:gd name="f24" fmla="*/ f19 1 21600"/>
                            <a:gd name="f25" fmla="*/ f20 1 21600"/>
                            <a:gd name="f26" fmla="*/ 21600 f19 1"/>
                            <a:gd name="f27" fmla="*/ 21600 f20 1"/>
                            <a:gd name="f28" fmla="+- 0 0 f22"/>
                            <a:gd name="f29" fmla="min f25 f24"/>
                            <a:gd name="f30" fmla="*/ f26 1 f21"/>
                            <a:gd name="f31" fmla="*/ f27 1 f21"/>
                            <a:gd name="f32" fmla="*/ f28 f1 1"/>
                            <a:gd name="f33" fmla="*/ f32 1 f8"/>
                            <a:gd name="f34" fmla="+- f31 0 f17"/>
                            <a:gd name="f35" fmla="+- f30 0 f17"/>
                            <a:gd name="f36" fmla="*/ f17 f29 1"/>
                            <a:gd name="f37" fmla="*/ f7 f29 1"/>
                            <a:gd name="f38" fmla="*/ f23 f29 1"/>
                            <a:gd name="f39" fmla="*/ f31 f29 1"/>
                            <a:gd name="f40" fmla="*/ f30 f29 1"/>
                            <a:gd name="f41" fmla="+- f33 0 f2"/>
                            <a:gd name="f42" fmla="+- f37 0 f38"/>
                            <a:gd name="f43" fmla="+- f38 0 f37"/>
                            <a:gd name="f44" fmla="*/ f34 f29 1"/>
                            <a:gd name="f45" fmla="*/ f35 f29 1"/>
                            <a:gd name="f46" fmla="cos 1 f41"/>
                            <a:gd name="f47" fmla="abs f42"/>
                            <a:gd name="f48" fmla="abs f43"/>
                            <a:gd name="f49" fmla="?: f42 f18 f2"/>
                            <a:gd name="f50" fmla="?: f42 f2 f18"/>
                            <a:gd name="f51" fmla="?: f42 f3 f2"/>
                            <a:gd name="f52" fmla="?: f42 f2 f3"/>
                            <a:gd name="f53" fmla="+- f39 0 f44"/>
                            <a:gd name="f54" fmla="?: f43 f18 f2"/>
                            <a:gd name="f55" fmla="?: f43 f2 f18"/>
                            <a:gd name="f56" fmla="+- f40 0 f45"/>
                            <a:gd name="f57" fmla="+- f44 0 f39"/>
                            <a:gd name="f58" fmla="+- f45 0 f40"/>
                            <a:gd name="f59" fmla="?: f42 0 f1"/>
                            <a:gd name="f60" fmla="?: f42 f1 0"/>
                            <a:gd name="f61" fmla="+- 0 0 f46"/>
                            <a:gd name="f62" fmla="?: f42 f52 f51"/>
                            <a:gd name="f63" fmla="?: f42 f51 f52"/>
                            <a:gd name="f64" fmla="?: f43 f50 f49"/>
                            <a:gd name="f65" fmla="abs f53"/>
                            <a:gd name="f66" fmla="?: f53 0 f1"/>
                            <a:gd name="f67" fmla="?: f53 f1 0"/>
                            <a:gd name="f68" fmla="?: f53 f54 f55"/>
                            <a:gd name="f69" fmla="abs f56"/>
                            <a:gd name="f70" fmla="abs f57"/>
                            <a:gd name="f71" fmla="?: f56 f18 f2"/>
                            <a:gd name="f72" fmla="?: f56 f2 f18"/>
                            <a:gd name="f73" fmla="?: f56 f3 f2"/>
                            <a:gd name="f74" fmla="?: f56 f2 f3"/>
                            <a:gd name="f75" fmla="abs f58"/>
                            <a:gd name="f76" fmla="?: f58 f18 f2"/>
                            <a:gd name="f77" fmla="?: f58 f2 f18"/>
                            <a:gd name="f78" fmla="?: f58 f60 f59"/>
                            <a:gd name="f79" fmla="?: f58 f59 f60"/>
                            <a:gd name="f80" fmla="*/ f17 f61 1"/>
                            <a:gd name="f81" fmla="?: f43 f63 f62"/>
                            <a:gd name="f82" fmla="?: f43 f67 f66"/>
                            <a:gd name="f83" fmla="?: f43 f66 f67"/>
                            <a:gd name="f84" fmla="?: f56 f74 f73"/>
                            <a:gd name="f85" fmla="?: f56 f73 f74"/>
                            <a:gd name="f86" fmla="?: f57 f72 f71"/>
                            <a:gd name="f87" fmla="?: f42 f78 f79"/>
                            <a:gd name="f88" fmla="?: f42 f76 f77"/>
                            <a:gd name="f89" fmla="*/ f80 3163 1"/>
                            <a:gd name="f90" fmla="?: f53 f82 f83"/>
                            <a:gd name="f91" fmla="?: f57 f85 f84"/>
                            <a:gd name="f92" fmla="*/ f89 1 7636"/>
                            <a:gd name="f93" fmla="+- f7 f92 0"/>
                            <a:gd name="f94" fmla="+- f30 0 f92"/>
                            <a:gd name="f95" fmla="+- f31 0 f92"/>
                            <a:gd name="f96" fmla="*/ f93 f29 1"/>
                            <a:gd name="f97" fmla="*/ f94 f29 1"/>
                            <a:gd name="f98" fmla="*/ f95 f29 1"/>
                          </a:gdLst>
                          <a:ahLst>
                            <a:ahXY gdRefX="f0" minX="f7" maxX="f10">
                              <a:pos x="f36" y="f37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96" t="f96" r="f97" b="f98"/>
                          <a:pathLst>
                            <a:path>
                              <a:moveTo>
                                <a:pt x="f38" y="f37"/>
                              </a:moveTo>
                              <a:arcTo wR="f47" hR="f48" stAng="f81" swAng="f64"/>
                              <a:lnTo>
                                <a:pt x="f37" y="f44"/>
                              </a:lnTo>
                              <a:arcTo wR="f48" hR="f65" stAng="f90" swAng="f68"/>
                              <a:lnTo>
                                <a:pt x="f45" y="f39"/>
                              </a:lnTo>
                              <a:arcTo wR="f69" hR="f70" stAng="f91" swAng="f86"/>
                              <a:lnTo>
                                <a:pt x="f40" y="f38"/>
                              </a:lnTo>
                              <a:arcTo wR="f75" hR="f47" stAng="f87" swAng="f88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flat">
                          <a:noFill/>
                          <a:prstDash val="solid"/>
                        </a:ln>
                      </wps:spPr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6949823" name="Imagen 96949823">
                          <a:extLst>
                            <a:ext uri="{FF2B5EF4-FFF2-40B4-BE49-F238E27FC236}">
                              <a16:creationId xmlns:a16="http://schemas.microsoft.com/office/drawing/2014/main" id="{155013C9-B244-4FAD-DBE6-22DDFE71786B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1480007" y="122493"/>
                          <a:ext cx="1296262" cy="396611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742364" name="Gráfico 1">
                          <a:extLst>
                            <a:ext uri="{FF2B5EF4-FFF2-40B4-BE49-F238E27FC236}">
                              <a16:creationId xmlns:a16="http://schemas.microsoft.com/office/drawing/2014/main" id="{A25B536F-8CB2-B125-C889-784419963A78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96DAC541-7B7A-43D3-8B79-37D633B846F1}">
                              <asvg:svgBlip xmlns:asvg="http://schemas.microsoft.com/office/drawing/2016/SVG/main" r:embed="rId3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63793" y="157450"/>
                          <a:ext cx="1145167" cy="285466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88035883" name="Imagen 288035883">
                          <a:extLst>
                            <a:ext uri="{FF2B5EF4-FFF2-40B4-BE49-F238E27FC236}">
                              <a16:creationId xmlns:a16="http://schemas.microsoft.com/office/drawing/2014/main" id="{BD60B069-3A80-BE91-283A-690078F6FEBF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>
                        <a:xfrm>
                          <a:off x="2963896" y="127814"/>
                          <a:ext cx="565271" cy="377007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</a:ln>
                      </pic:spPr>
                    </pic:pic>
                    <wps:wsp>
                      <wps:cNvPr id="413873731" name="Cuadro de texto 2">
                        <a:extLst>
                          <a:ext uri="{FF2B5EF4-FFF2-40B4-BE49-F238E27FC236}">
                            <a16:creationId xmlns:a16="http://schemas.microsoft.com/office/drawing/2014/main" id="{6A995502-7B08-26E8-4094-D81E235E6B51}"/>
                          </a:ext>
                        </a:extLst>
                      </wps:cNvPr>
                      <wps:cNvSpPr txBox="1"/>
                      <wps:spPr>
                        <a:xfrm>
                          <a:off x="3627554" y="110181"/>
                          <a:ext cx="2259103" cy="428625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</a:ln>
                      </wps:spPr>
                      <wps:txbx>
                        <w:txbxContent>
                          <w:p w14:paraId="353A4991" w14:textId="77777777" w:rsidR="001B1238" w:rsidRDefault="001B1238" w:rsidP="001B1238">
                            <w:pPr>
                              <w:spacing w:line="276" w:lineRule="auto"/>
                              <w:textAlignment w:val="baseline"/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This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project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part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PRIMA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Programme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supported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by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>European</w:t>
                            </w:r>
                            <w:proofErr w:type="spellEnd"/>
                            <w:r>
                              <w:rPr>
                                <w:rFonts w:ascii="Calibri" w:eastAsia="Calibri" w:hAnsi="Calibri" w:cs="Calibri"/>
                                <w:color w:val="404040" w:themeColor="text1" w:themeTint="BF"/>
                                <w:kern w:val="24"/>
                                <w:sz w:val="18"/>
                                <w:szCs w:val="18"/>
                              </w:rPr>
                              <w:t xml:space="preserve"> Union.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1E3738A" id="Grupo 1" o:spid="_x0000_s1028" style="position:absolute;left:0;text-align:left;margin-left:0;margin-top:16.75pt;width:467.3pt;height:47.6pt;z-index:251672576;mso-position-horizontal:center;mso-position-horizontal-relative:margin;mso-width-relative:margin" coordsize="59344,6045" o:gfxdata="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F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ASwAAAAEAAgBLAAAAAQACOEJJTQQmAAAAAAAOAAAA&#10;AAAAAAAAAD+AAAA4QklNBA0AAAAAAAQAAAAe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H//0Jek7qP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//9GXpO6jx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f//Sl6Tuo8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//05ek7qP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//9SXpO6jx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//Vl6Tuo8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//1pek7qP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//9eXpO6jx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f//Ql6Tuo8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H//0Zek7qP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//9KXpO6jx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f//Tl6Tuo8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//1Jek7qP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//9WXpO6jx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f//Wl6Tuo8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//15ek7qP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//9CXpO6jx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f//Rl6Tuo8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H//0pek7qP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//9OXpO6jx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//Ul6Tuo8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//1Zek7qP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//1Jek7qP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WXpO6jx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//1Jek7qP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WXpO6jx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//Wl6Tuo8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//15ek7qP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//9CXpO6jx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Rl6Tuo8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0pek7qP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OXpO6jx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//Ul6Tuo8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//1Zek7qP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//9aXpO6jx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//Ul6Tuo8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//1Zek7qP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//9aXpO6jx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f//Xl6Tuo8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H//0Jek7qP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//9GXpO6jx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f//Sl6Tuo8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//05ek7qP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//9SXpO6jx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f//Vl6Tuo8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//1pek7qP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//1Jek7qP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//9WXpO6jx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//Wl6Tuo8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9SXpO6jx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//Vl6Tuo8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H//1pek7qP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//9eXpO6jx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f//Ql6Tuo8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//0Zek7qP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KXpO6jx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//Tl6Tuo8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//1Jek7qP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//9WXpO6jx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Wl6Tuo8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15ek7qP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CXpO6jx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//Rl6Tuo8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//0pek7qP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//9OXpO6jx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//Ul6Tuo8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//1Zek7qP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//9aXpO6j&#10;x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f//Xl6Tu&#10;o8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0Jek&#10;7qP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//9GX&#10;pO6jx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//S&#10;l6Tuo8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">
              <v:shape id="Rectángulo 3" o:spid="_x0000_s1029" style="position:absolute;width:59344;height:6045;visibility:visible;mso-wrap-style:square;v-text-anchor:middle" coordsize="5934471,604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" path="m54854,at,,109708,109708,54854,,,54854l,549664at,494810,109708,604518,,549664,54854,604518l5879617,604518at5824763,494810,5934471,604518,5879617,604518,5934471,549664l5934471,54854at5824763,,5934471,109708,5934471,54854,5879617,l54854,xe" stroked="f">
                <v:path arrowok="t" o:connecttype="custom" o:connectlocs="2967236,0;5934471,302259;2967236,604518;0,302259" o:connectangles="270,0,90,180" textboxrect="16067,16067,5918404,588451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6949823" o:spid="_x0000_s1030" type="#_x0000_t75" style="position:absolute;left:14800;top:1224;width:12962;height:3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">
                <v:imagedata r:id="rId5" o:title=""/>
              </v:shape>
              <v:shape id="Gráfico 1" o:spid="_x0000_s1031" type="#_x0000_t75" style="position:absolute;left:1637;top:1574;width:11452;height:2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">
                <v:imagedata r:id="rId6" o:title=""/>
              </v:shape>
              <v:shape id="Imagen 288035883" o:spid="_x0000_s1032" type="#_x0000_t75" style="position:absolute;left:29638;top:1278;width:5653;height:3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left:36275;top:1101;width:22591;height:4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" filled="f" stroked="f">
                <v:textbox>
                  <w:txbxContent>
                    <w:p w14:paraId="353A4991" w14:textId="77777777" w:rsidR="001B1238" w:rsidRDefault="001B1238" w:rsidP="001B1238">
                      <w:pPr>
                        <w:spacing w:line="276" w:lineRule="auto"/>
                        <w:textAlignment w:val="baseline"/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This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project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is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part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of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the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PRIMA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Programme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supported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by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the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>European</w:t>
                      </w:r>
                      <w:proofErr w:type="spellEnd"/>
                      <w:r>
                        <w:rPr>
                          <w:rFonts w:ascii="Calibri" w:eastAsia="Calibri" w:hAnsi="Calibri" w:cs="Calibri"/>
                          <w:color w:val="404040" w:themeColor="text1" w:themeTint="BF"/>
                          <w:kern w:val="24"/>
                          <w:sz w:val="18"/>
                          <w:szCs w:val="18"/>
                        </w:rPr>
                        <w:t xml:space="preserve"> Union.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 w:rsidR="00845814" w:rsidRPr="00845814">
      <w:rPr>
        <w:caps/>
        <w:color w:val="3A1B0E"/>
        <w:sz w:val="20"/>
        <w:szCs w:val="20"/>
      </w:rPr>
      <w:fldChar w:fldCharType="begin"/>
    </w:r>
    <w:r w:rsidR="00845814" w:rsidRPr="00845814">
      <w:rPr>
        <w:caps/>
        <w:color w:val="3A1B0E"/>
        <w:sz w:val="20"/>
        <w:szCs w:val="20"/>
      </w:rPr>
      <w:instrText>PAGE   \* MERGEFORMAT</w:instrText>
    </w:r>
    <w:r w:rsidR="00845814" w:rsidRPr="00845814">
      <w:rPr>
        <w:caps/>
        <w:color w:val="3A1B0E"/>
        <w:sz w:val="20"/>
        <w:szCs w:val="20"/>
      </w:rPr>
      <w:fldChar w:fldCharType="separate"/>
    </w:r>
    <w:r w:rsidR="00845814" w:rsidRPr="00845814">
      <w:rPr>
        <w:caps/>
        <w:color w:val="3A1B0E"/>
        <w:sz w:val="20"/>
        <w:szCs w:val="20"/>
      </w:rPr>
      <w:t>2</w:t>
    </w:r>
    <w:r w:rsidR="00845814" w:rsidRPr="00845814">
      <w:rPr>
        <w:caps/>
        <w:color w:val="3A1B0E"/>
        <w:sz w:val="20"/>
        <w:szCs w:val="20"/>
      </w:rPr>
      <w:fldChar w:fldCharType="end"/>
    </w:r>
  </w:p>
  <w:p w14:paraId="3ECC3549" w14:textId="620CAF78" w:rsidR="004262A1" w:rsidRDefault="004262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3DD5C" w14:textId="77777777" w:rsidR="00711D24" w:rsidRDefault="00711D24" w:rsidP="004262A1">
      <w:pPr>
        <w:spacing w:after="0" w:line="240" w:lineRule="auto"/>
      </w:pPr>
      <w:r>
        <w:separator/>
      </w:r>
    </w:p>
  </w:footnote>
  <w:footnote w:type="continuationSeparator" w:id="0">
    <w:p w14:paraId="7629D624" w14:textId="77777777" w:rsidR="00711D24" w:rsidRDefault="00711D24" w:rsidP="00426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5AFFE" w14:textId="77777777" w:rsidR="004262A1" w:rsidRDefault="00845814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37954506" wp14:editId="0EE9736A">
              <wp:simplePos x="0" y="0"/>
              <wp:positionH relativeFrom="margin">
                <wp:posOffset>4056380</wp:posOffset>
              </wp:positionH>
              <wp:positionV relativeFrom="paragraph">
                <wp:posOffset>-166370</wp:posOffset>
              </wp:positionV>
              <wp:extent cx="1914525" cy="323850"/>
              <wp:effectExtent l="0" t="0" r="0" b="0"/>
              <wp:wrapSquare wrapText="bothSides"/>
              <wp:docPr id="52471555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4525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2A28C8" w14:textId="77777777" w:rsidR="00845814" w:rsidRPr="00655B8B" w:rsidRDefault="00845814" w:rsidP="00845814">
                          <w:pPr>
                            <w:jc w:val="right"/>
                            <w:rPr>
                              <w:b/>
                              <w:bCs/>
                              <w:color w:val="3A1B0E"/>
                              <w:sz w:val="22"/>
                              <w:szCs w:val="22"/>
                            </w:rPr>
                          </w:pPr>
                          <w:r w:rsidRPr="00655B8B">
                            <w:rPr>
                              <w:b/>
                              <w:bCs/>
                              <w:color w:val="3A1B0E"/>
                              <w:sz w:val="22"/>
                              <w:szCs w:val="22"/>
                            </w:rPr>
                            <w:t>ostara-med.eu</w:t>
                          </w:r>
                        </w:p>
                        <w:p w14:paraId="526B3807" w14:textId="77777777" w:rsidR="00845814" w:rsidRDefault="00845814" w:rsidP="0084581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95450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19.4pt;margin-top:-13.1pt;width:150.75pt;height:2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V8R9QEAAM0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" filled="f" stroked="f">
              <v:textbox>
                <w:txbxContent>
                  <w:p w14:paraId="1E2A28C8" w14:textId="77777777" w:rsidR="00845814" w:rsidRPr="00655B8B" w:rsidRDefault="00845814" w:rsidP="00845814">
                    <w:pPr>
                      <w:jc w:val="right"/>
                      <w:rPr>
                        <w:b/>
                        <w:bCs/>
                        <w:color w:val="3A1B0E"/>
                        <w:sz w:val="22"/>
                        <w:szCs w:val="22"/>
                      </w:rPr>
                    </w:pPr>
                    <w:r w:rsidRPr="00655B8B">
                      <w:rPr>
                        <w:b/>
                        <w:bCs/>
                        <w:color w:val="3A1B0E"/>
                        <w:sz w:val="22"/>
                        <w:szCs w:val="22"/>
                      </w:rPr>
                      <w:t>ostara-med.eu</w:t>
                    </w:r>
                  </w:p>
                  <w:p w14:paraId="526B3807" w14:textId="77777777" w:rsidR="00845814" w:rsidRDefault="00845814" w:rsidP="00845814"/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9504" behindDoc="0" locked="0" layoutInCell="1" allowOverlap="1" wp14:anchorId="2DB62D56" wp14:editId="39C9D47C">
              <wp:simplePos x="0" y="0"/>
              <wp:positionH relativeFrom="margin">
                <wp:posOffset>4052875</wp:posOffset>
              </wp:positionH>
              <wp:positionV relativeFrom="paragraph">
                <wp:posOffset>20955</wp:posOffset>
              </wp:positionV>
              <wp:extent cx="1914525" cy="244475"/>
              <wp:effectExtent l="0" t="0" r="0" b="3175"/>
              <wp:wrapSquare wrapText="bothSides"/>
              <wp:docPr id="161659920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4525" cy="244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2917E3" w14:textId="77777777" w:rsidR="00845814" w:rsidRPr="00655B8B" w:rsidRDefault="00845814" w:rsidP="00845814">
                          <w:pPr>
                            <w:jc w:val="right"/>
                            <w:rPr>
                              <w:color w:val="3A1B0E"/>
                              <w:sz w:val="22"/>
                              <w:szCs w:val="22"/>
                            </w:rPr>
                          </w:pPr>
                          <w:r w:rsidRPr="00655B8B">
                            <w:rPr>
                              <w:color w:val="3A1B0E"/>
                              <w:sz w:val="22"/>
                              <w:szCs w:val="22"/>
                            </w:rPr>
                            <w:t>ostara-admin@usal.es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B62D56" id="_x0000_s1027" type="#_x0000_t202" style="position:absolute;margin-left:319.1pt;margin-top:1.65pt;width:150.75pt;height:1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" filled="f" stroked="f">
              <v:textbox>
                <w:txbxContent>
                  <w:p w14:paraId="272917E3" w14:textId="77777777" w:rsidR="00845814" w:rsidRPr="00655B8B" w:rsidRDefault="00845814" w:rsidP="00845814">
                    <w:pPr>
                      <w:jc w:val="right"/>
                      <w:rPr>
                        <w:color w:val="3A1B0E"/>
                        <w:sz w:val="22"/>
                        <w:szCs w:val="22"/>
                      </w:rPr>
                    </w:pPr>
                    <w:r w:rsidRPr="00655B8B">
                      <w:rPr>
                        <w:color w:val="3A1B0E"/>
                        <w:sz w:val="22"/>
                        <w:szCs w:val="22"/>
                      </w:rPr>
                      <w:t>ostara-admin@usal.es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1" locked="0" layoutInCell="1" allowOverlap="1" wp14:anchorId="45DE8C24" wp14:editId="711F6470">
          <wp:simplePos x="0" y="0"/>
          <wp:positionH relativeFrom="page">
            <wp:align>left</wp:align>
          </wp:positionH>
          <wp:positionV relativeFrom="paragraph">
            <wp:posOffset>-617830</wp:posOffset>
          </wp:positionV>
          <wp:extent cx="7562850" cy="1887322"/>
          <wp:effectExtent l="0" t="0" r="0" b="0"/>
          <wp:wrapNone/>
          <wp:docPr id="46310231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8579124" name=""/>
                  <pic:cNvPicPr/>
                </pic:nvPicPr>
                <pic:blipFill rotWithShape="1">
                  <a:blip r:embed="rId1">
                    <a:alphaModFix amt="50000"/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27516" r="9865" b="37675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562850" cy="188732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25786831" wp14:editId="755CD01C">
          <wp:simplePos x="0" y="0"/>
          <wp:positionH relativeFrom="column">
            <wp:posOffset>-561365</wp:posOffset>
          </wp:positionH>
          <wp:positionV relativeFrom="paragraph">
            <wp:posOffset>-164110</wp:posOffset>
          </wp:positionV>
          <wp:extent cx="2984655" cy="442925"/>
          <wp:effectExtent l="0" t="0" r="6350" b="0"/>
          <wp:wrapTight wrapText="bothSides">
            <wp:wrapPolygon edited="0">
              <wp:start x="4963" y="0"/>
              <wp:lineTo x="0" y="0"/>
              <wp:lineTo x="0" y="16735"/>
              <wp:lineTo x="551" y="20453"/>
              <wp:lineTo x="2206" y="20453"/>
              <wp:lineTo x="16958" y="20453"/>
              <wp:lineTo x="17648" y="14875"/>
              <wp:lineTo x="21508" y="13016"/>
              <wp:lineTo x="21370" y="2789"/>
              <wp:lineTo x="6066" y="0"/>
              <wp:lineTo x="4963" y="0"/>
            </wp:wrapPolygon>
          </wp:wrapTight>
          <wp:docPr id="3439609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3682962" name="Imagen 213368296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84655" cy="4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894"/>
    <w:rsid w:val="00091BF4"/>
    <w:rsid w:val="001B1238"/>
    <w:rsid w:val="001D0894"/>
    <w:rsid w:val="002268CF"/>
    <w:rsid w:val="00322348"/>
    <w:rsid w:val="0036446C"/>
    <w:rsid w:val="003B6433"/>
    <w:rsid w:val="003E7C35"/>
    <w:rsid w:val="004262A1"/>
    <w:rsid w:val="004B60CF"/>
    <w:rsid w:val="005A2871"/>
    <w:rsid w:val="005B5A62"/>
    <w:rsid w:val="006052CF"/>
    <w:rsid w:val="00655B8B"/>
    <w:rsid w:val="00711D24"/>
    <w:rsid w:val="00771C7E"/>
    <w:rsid w:val="007E704F"/>
    <w:rsid w:val="00845814"/>
    <w:rsid w:val="008E6871"/>
    <w:rsid w:val="009B6686"/>
    <w:rsid w:val="00AA2D4B"/>
    <w:rsid w:val="00EE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A2E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62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262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62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62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62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62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62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62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62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62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262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62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62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62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62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62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62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62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62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6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62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6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62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62A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62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62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62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62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62A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262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2A1"/>
  </w:style>
  <w:style w:type="paragraph" w:styleId="Piedepgina">
    <w:name w:val="footer"/>
    <w:basedOn w:val="Normal"/>
    <w:link w:val="PiedepginaCar"/>
    <w:uiPriority w:val="99"/>
    <w:unhideWhenUsed/>
    <w:rsid w:val="004262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2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7" Type="http://schemas.openxmlformats.org/officeDocument/2006/relationships/image" Target="media/image10.jpe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Title</Template>
  <TotalTime>3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García Vicente</dc:creator>
  <cp:keywords/>
  <dc:description/>
  <cp:lastModifiedBy>RAQUEL GARCÍA VICENTE</cp:lastModifiedBy>
  <cp:revision>1</cp:revision>
  <dcterms:created xsi:type="dcterms:W3CDTF">2026-05-08T07:46:00Z</dcterms:created>
  <dcterms:modified xsi:type="dcterms:W3CDTF">2026-05-08T08:09:00Z</dcterms:modified>
</cp:coreProperties>
</file>