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D0E46" w14:textId="77777777" w:rsidR="00BA6762" w:rsidRDefault="00BA676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7D4C4183" wp14:editId="7121FB59">
            <wp:simplePos x="0" y="0"/>
            <wp:positionH relativeFrom="page">
              <wp:posOffset>-47625</wp:posOffset>
            </wp:positionH>
            <wp:positionV relativeFrom="paragraph">
              <wp:posOffset>-1082675</wp:posOffset>
            </wp:positionV>
            <wp:extent cx="7612083" cy="10687316"/>
            <wp:effectExtent l="0" t="0" r="8255" b="0"/>
            <wp:wrapNone/>
            <wp:docPr id="34789008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2083" cy="10687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0963F9" w14:textId="77777777" w:rsidR="007E704F" w:rsidRDefault="00BA6762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E1A8F20" wp14:editId="72518831">
            <wp:simplePos x="0" y="0"/>
            <wp:positionH relativeFrom="margin">
              <wp:align>center</wp:align>
            </wp:positionH>
            <wp:positionV relativeFrom="paragraph">
              <wp:posOffset>5864</wp:posOffset>
            </wp:positionV>
            <wp:extent cx="3152775" cy="790575"/>
            <wp:effectExtent l="0" t="0" r="9525" b="9525"/>
            <wp:wrapTight wrapText="bothSides">
              <wp:wrapPolygon edited="0">
                <wp:start x="1697" y="0"/>
                <wp:lineTo x="0" y="2602"/>
                <wp:lineTo x="0" y="17696"/>
                <wp:lineTo x="1175" y="21340"/>
                <wp:lineTo x="1436" y="21340"/>
                <wp:lineTo x="20099" y="21340"/>
                <wp:lineTo x="21535" y="21340"/>
                <wp:lineTo x="21535" y="1561"/>
                <wp:lineTo x="3393" y="0"/>
                <wp:lineTo x="1697" y="0"/>
              </wp:wrapPolygon>
            </wp:wrapTight>
            <wp:docPr id="189219508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19508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4D51C7" w14:textId="77777777" w:rsidR="00455476" w:rsidRDefault="00455476"/>
    <w:p w14:paraId="0046FEC3" w14:textId="77777777" w:rsidR="00455476" w:rsidRDefault="00463D59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1126D24" wp14:editId="03CFF7CB">
                <wp:simplePos x="0" y="0"/>
                <wp:positionH relativeFrom="margin">
                  <wp:align>center</wp:align>
                </wp:positionH>
                <wp:positionV relativeFrom="paragraph">
                  <wp:posOffset>314649</wp:posOffset>
                </wp:positionV>
                <wp:extent cx="4097020" cy="361950"/>
                <wp:effectExtent l="0" t="0" r="0" b="0"/>
                <wp:wrapSquare wrapText="bothSides"/>
                <wp:docPr id="11809393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702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87E14" w14:textId="77777777" w:rsidR="00463D59" w:rsidRPr="00463D59" w:rsidRDefault="00463D59" w:rsidP="00463D59">
                            <w:pPr>
                              <w:pStyle w:val="titulo1"/>
                              <w:jc w:val="center"/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63D59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Agroecology</w:t>
                            </w:r>
                            <w:proofErr w:type="spellEnd"/>
                            <w:r w:rsidRPr="00463D59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63D59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for</w:t>
                            </w:r>
                            <w:proofErr w:type="spellEnd"/>
                            <w:r w:rsidRPr="00463D59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63D59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Resilient</w:t>
                            </w:r>
                            <w:proofErr w:type="spellEnd"/>
                            <w:r w:rsidRPr="00463D59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63D59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Mediterranean</w:t>
                            </w:r>
                            <w:proofErr w:type="spellEnd"/>
                            <w:r w:rsidRPr="00463D59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63D59"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Agriculture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26D24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24.8pt;width:322.6pt;height:28.5pt;z-index:2517032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" filled="f" stroked="f">
                <v:textbox>
                  <w:txbxContent>
                    <w:p w14:paraId="1E887E14" w14:textId="77777777" w:rsidR="00463D59" w:rsidRPr="00463D59" w:rsidRDefault="00463D59" w:rsidP="00463D59">
                      <w:pPr>
                        <w:pStyle w:val="titulo1"/>
                        <w:jc w:val="center"/>
                        <w:rPr>
                          <w:b w:val="0"/>
                          <w:bCs w:val="0"/>
                          <w:sz w:val="24"/>
                          <w:szCs w:val="24"/>
                        </w:rPr>
                      </w:pPr>
                      <w:proofErr w:type="spellStart"/>
                      <w:r w:rsidRPr="00463D59">
                        <w:rPr>
                          <w:b w:val="0"/>
                          <w:bCs w:val="0"/>
                          <w:sz w:val="24"/>
                          <w:szCs w:val="24"/>
                        </w:rPr>
                        <w:t>Agroecology</w:t>
                      </w:r>
                      <w:proofErr w:type="spellEnd"/>
                      <w:r w:rsidRPr="00463D59"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463D59">
                        <w:rPr>
                          <w:b w:val="0"/>
                          <w:bCs w:val="0"/>
                          <w:sz w:val="24"/>
                          <w:szCs w:val="24"/>
                        </w:rPr>
                        <w:t>for</w:t>
                      </w:r>
                      <w:proofErr w:type="spellEnd"/>
                      <w:r w:rsidRPr="00463D59"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463D59">
                        <w:rPr>
                          <w:b w:val="0"/>
                          <w:bCs w:val="0"/>
                          <w:sz w:val="24"/>
                          <w:szCs w:val="24"/>
                        </w:rPr>
                        <w:t>Resilient</w:t>
                      </w:r>
                      <w:proofErr w:type="spellEnd"/>
                      <w:r w:rsidRPr="00463D59"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463D59">
                        <w:rPr>
                          <w:b w:val="0"/>
                          <w:bCs w:val="0"/>
                          <w:sz w:val="24"/>
                          <w:szCs w:val="24"/>
                        </w:rPr>
                        <w:t>Mediterranean</w:t>
                      </w:r>
                      <w:proofErr w:type="spellEnd"/>
                      <w:r w:rsidRPr="00463D59">
                        <w:rPr>
                          <w:b w:val="0"/>
                          <w:bCs w:val="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463D59">
                        <w:rPr>
                          <w:b w:val="0"/>
                          <w:bCs w:val="0"/>
                          <w:sz w:val="24"/>
                          <w:szCs w:val="24"/>
                        </w:rPr>
                        <w:t>Agriculture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A82C8C" w14:textId="77777777" w:rsidR="00D84BA7" w:rsidRDefault="00D84BA7"/>
    <w:p w14:paraId="54C1C90E" w14:textId="77777777" w:rsidR="007B1B05" w:rsidRDefault="00A5174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F45E346" wp14:editId="02DAC2AD">
                <wp:simplePos x="0" y="0"/>
                <wp:positionH relativeFrom="margin">
                  <wp:posOffset>-56210</wp:posOffset>
                </wp:positionH>
                <wp:positionV relativeFrom="paragraph">
                  <wp:posOffset>6463030</wp:posOffset>
                </wp:positionV>
                <wp:extent cx="1336675" cy="323850"/>
                <wp:effectExtent l="0" t="0" r="0" b="0"/>
                <wp:wrapSquare wrapText="bothSides"/>
                <wp:docPr id="41889456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E1699" w14:textId="77777777" w:rsidR="00A62528" w:rsidRPr="00463D59" w:rsidRDefault="00A62528" w:rsidP="00463D59">
                            <w:pPr>
                              <w:rPr>
                                <w:color w:val="DDA73B"/>
                              </w:rPr>
                            </w:pPr>
                            <w:r w:rsidRPr="00463D59">
                              <w:rPr>
                                <w:color w:val="DDA73B"/>
                              </w:rPr>
                              <w:t>ostara-med.eu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5E346" id="_x0000_s1027" type="#_x0000_t202" style="position:absolute;margin-left:-4.45pt;margin-top:508.9pt;width:105.25pt;height:25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" filled="f" stroked="f">
                <v:textbox>
                  <w:txbxContent>
                    <w:p w14:paraId="084E1699" w14:textId="77777777" w:rsidR="00A62528" w:rsidRPr="00463D59" w:rsidRDefault="00A62528" w:rsidP="00463D59">
                      <w:pPr>
                        <w:rPr>
                          <w:color w:val="DDA73B"/>
                        </w:rPr>
                      </w:pPr>
                      <w:r w:rsidRPr="00463D59">
                        <w:rPr>
                          <w:color w:val="DDA73B"/>
                        </w:rPr>
                        <w:t>ostara-med.eu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39657EE" wp14:editId="46CB043F">
                <wp:simplePos x="0" y="0"/>
                <wp:positionH relativeFrom="margin">
                  <wp:align>right</wp:align>
                </wp:positionH>
                <wp:positionV relativeFrom="paragraph">
                  <wp:posOffset>6470650</wp:posOffset>
                </wp:positionV>
                <wp:extent cx="1989455" cy="323850"/>
                <wp:effectExtent l="0" t="0" r="0" b="0"/>
                <wp:wrapSquare wrapText="bothSides"/>
                <wp:docPr id="188582939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945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84BC53" w14:textId="77777777" w:rsidR="00A62528" w:rsidRPr="00A62528" w:rsidRDefault="00A62528" w:rsidP="00745BE6">
                            <w:pPr>
                              <w:jc w:val="right"/>
                              <w:rPr>
                                <w:color w:val="DDA73B"/>
                              </w:rPr>
                            </w:pPr>
                            <w:r w:rsidRPr="00A62528">
                              <w:rPr>
                                <w:color w:val="DDA73B"/>
                              </w:rPr>
                              <w:t>ostara-admin@usal.es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657EE" id="_x0000_s1028" type="#_x0000_t202" style="position:absolute;margin-left:105.45pt;margin-top:509.5pt;width:156.65pt;height:25.5pt;z-index:2516756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" filled="f" stroked="f">
                <v:textbox>
                  <w:txbxContent>
                    <w:p w14:paraId="5884BC53" w14:textId="77777777" w:rsidR="00A62528" w:rsidRPr="00A62528" w:rsidRDefault="00A62528" w:rsidP="00745BE6">
                      <w:pPr>
                        <w:jc w:val="right"/>
                        <w:rPr>
                          <w:color w:val="DDA73B"/>
                        </w:rPr>
                      </w:pPr>
                      <w:r w:rsidRPr="00A62528">
                        <w:rPr>
                          <w:color w:val="DDA73B"/>
                        </w:rPr>
                        <w:t>ostara-admin@usal.es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51749">
        <w:rPr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7B0BC1D6" wp14:editId="5698D8FA">
                <wp:simplePos x="0" y="0"/>
                <wp:positionH relativeFrom="page">
                  <wp:align>center</wp:align>
                </wp:positionH>
                <wp:positionV relativeFrom="paragraph">
                  <wp:posOffset>6955536</wp:posOffset>
                </wp:positionV>
                <wp:extent cx="5934471" cy="604518"/>
                <wp:effectExtent l="0" t="0" r="9525" b="5715"/>
                <wp:wrapNone/>
                <wp:docPr id="8" name="Grupo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A40936-D217-EA72-747F-2BEC2874B2D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4471" cy="604518"/>
                          <a:chOff x="0" y="0"/>
                          <a:chExt cx="5934471" cy="604518"/>
                        </a:xfrm>
                      </wpg:grpSpPr>
                      <wps:wsp>
                        <wps:cNvPr id="852682854" name="Rectángulo 3">
                          <a:extLst>
                            <a:ext uri="{FF2B5EF4-FFF2-40B4-BE49-F238E27FC236}">
                              <a16:creationId xmlns:a16="http://schemas.microsoft.com/office/drawing/2014/main" id="{86BBDA1B-F5FE-D904-C538-8761FF0878AB}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5934471" cy="604518"/>
                          </a:xfrm>
                          <a:custGeom>
                            <a:avLst>
                              <a:gd name="f0" fmla="val 196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vert="horz" wrap="square" lIns="91440" tIns="45720" rIns="91440" bIns="45720" anchor="ctr" anchorCtr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2394654" name="Imagen 472394654">
                            <a:extLst>
                              <a:ext uri="{FF2B5EF4-FFF2-40B4-BE49-F238E27FC236}">
                                <a16:creationId xmlns:a16="http://schemas.microsoft.com/office/drawing/2014/main" id="{C975A54A-DD8C-EFB9-E70C-9E83B67957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475990" y="122493"/>
                            <a:ext cx="1296262" cy="396611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45038772" name="Gráfico 1">
                            <a:extLst>
                              <a:ext uri="{FF2B5EF4-FFF2-40B4-BE49-F238E27FC236}">
                                <a16:creationId xmlns:a16="http://schemas.microsoft.com/office/drawing/2014/main" id="{19205F2F-B354-8B2A-0185-4D28AE681B3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3793" y="157450"/>
                            <a:ext cx="1145167" cy="285466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08954309" name="Imagen 1408954309">
                            <a:extLst>
                              <a:ext uri="{FF2B5EF4-FFF2-40B4-BE49-F238E27FC236}">
                                <a16:creationId xmlns:a16="http://schemas.microsoft.com/office/drawing/2014/main" id="{3DD8D6DF-7E64-268A-7F97-426525B9856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2963896" y="127814"/>
                            <a:ext cx="565271" cy="37700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pic:spPr>
                      </pic:pic>
                      <wps:wsp>
                        <wps:cNvPr id="1852215185" name="Cuadro de texto 2">
                          <a:extLst>
                            <a:ext uri="{FF2B5EF4-FFF2-40B4-BE49-F238E27FC236}">
                              <a16:creationId xmlns:a16="http://schemas.microsoft.com/office/drawing/2014/main" id="{4AA6FEB6-801C-16B7-30EC-A4DCEAD5C6EB}"/>
                            </a:ext>
                          </a:extLst>
                        </wps:cNvPr>
                        <wps:cNvSpPr txBox="1"/>
                        <wps:spPr>
                          <a:xfrm>
                            <a:off x="3627554" y="110181"/>
                            <a:ext cx="2259103" cy="428625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7883B433" w14:textId="77777777" w:rsidR="00A51749" w:rsidRDefault="00A51749" w:rsidP="00A51749">
                              <w:pPr>
                                <w:spacing w:line="276" w:lineRule="auto"/>
                                <w:textAlignment w:val="baseline"/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  <w14:ligatures w14:val="none"/>
                                </w:rPr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This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project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is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part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of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PRIMA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Programme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supported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by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European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Union.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0BC1D6" id="Grupo 15" o:spid="_x0000_s1029" style="position:absolute;margin-left:0;margin-top:547.7pt;width:467.3pt;height:47.6pt;z-index:251714560;mso-position-horizontal:center;mso-position-horizontal-relative:page" coordsize="59344,6045" o:gfxdata="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YoAAAAAFJn&#10;aHRsb25nAAAJOw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//9CXpO6jx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f//Rl6Tuo8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H//0pek7qP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//9OXpO6jx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f//Ul6Tuo8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//1Zek7qP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//9aXpO6jx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f//Xl6Tuo8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//0Jek7qP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//9GXpO6jx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f//Sl6Tuo8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H//05ek7qP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//9SXpO6jx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f//Vl6Tuo8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//1pek7qP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//9eXpO6jx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f//Ql6Tuo8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H//0Zek7qP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//9KXpO6jx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f//Tl6Tuo8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H//1Jek7qP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WXpO6jx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//9SXpO6jx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f//Vl6Tuo8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//9SXpO6jx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f//Vl6Tuo8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//1pek7qP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//9eXpO6jx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f//Ql6Tuo8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H//0Zek7qP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//9KXpO6j&#10;x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f//Tl6Tu&#10;o8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1Jek&#10;7qP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//9WX&#10;pO6jx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//W&#10;l6Tuo8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//1Jek7qP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//9WXpO6jx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f//Wl6Tuo8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//15ek7qP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//9CXpO6jx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f//Rl6Tuo8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H//0pek7qP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//9OXpO6jx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f//Ul6Tuo8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//1Zek7qP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//9aXpO6jx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B//9SXpO6jx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f//Vl6Tuo8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//1pek7qP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f//Ul6Tuo8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H//1Zek7qP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//9aXpO6jx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f//Xl6Tuo8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//0Jek7qP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//9GXpO6jx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f//Sl6Tuo8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//05ek7qP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//9SXpO6jx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f//Vl6Tuo8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H//1pek7qP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//9eXpO6j&#10;x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f//Ql6Tu&#10;o8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0Zek&#10;7qP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//9KX&#10;pO6jx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//T&#10;l6Tuo8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H//&#10;1Jek7qP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/&#10;/9WXpO6jx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//Wl6Tuo8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H//15ek7qP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//9CXpO6jx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f//Rl6Tuo8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H//0pek7qPE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">
                <v:shape id="Rectángulo 3" o:spid="_x0000_s1030" style="position:absolute;width:59344;height:6045;visibility:visible;mso-wrap-style:square;v-text-anchor:middle" coordsize="5934471,604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" path="m54854,at,,109708,109708,54854,,,54854l,549664at,494810,109708,604518,,549664,54854,604518l5879617,604518at5824763,494810,5934471,604518,5879617,604518,5934471,549664l5934471,54854at5824763,,5934471,109708,5934471,54854,5879617,l54854,xe" stroked="f">
                  <v:path arrowok="t" o:connecttype="custom" o:connectlocs="2967236,0;5934471,302259;2967236,604518;0,302259" o:connectangles="270,0,90,180" textboxrect="16067,16067,5918404,588451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472394654" o:spid="_x0000_s1031" type="#_x0000_t75" style="position:absolute;left:14759;top:1224;width:12963;height:3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">
                  <v:imagedata r:id="rId15" o:title=""/>
                </v:shape>
                <v:shape id="Gráfico 1" o:spid="_x0000_s1032" type="#_x0000_t75" style="position:absolute;left:1637;top:1574;width:11452;height:2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">
                  <v:imagedata r:id="rId16" o:title=""/>
                </v:shape>
                <v:shape id="Imagen 1408954309" o:spid="_x0000_s1033" type="#_x0000_t75" style="position:absolute;left:29638;top:1278;width:5653;height:3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">
                  <v:imagedata r:id="rId17" o:title=""/>
                </v:shape>
                <v:shape id="_x0000_s1034" type="#_x0000_t202" style="position:absolute;left:36275;top:1101;width:22591;height:4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" filled="f" stroked="f">
                  <v:textbox>
                    <w:txbxContent>
                      <w:p w14:paraId="7883B433" w14:textId="77777777" w:rsidR="00A51749" w:rsidRDefault="00A51749" w:rsidP="00A51749">
                        <w:pPr>
                          <w:spacing w:line="276" w:lineRule="auto"/>
                          <w:textAlignment w:val="baseline"/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  <w14:ligatures w14:val="none"/>
                          </w:rPr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This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project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is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part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of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the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PRIMA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Programme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supported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by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the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European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Union.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E3FB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59E5C2A" wp14:editId="156E1B24">
                <wp:simplePos x="0" y="0"/>
                <wp:positionH relativeFrom="margin">
                  <wp:align>right</wp:align>
                </wp:positionH>
                <wp:positionV relativeFrom="paragraph">
                  <wp:posOffset>1490345</wp:posOffset>
                </wp:positionV>
                <wp:extent cx="6035040" cy="831215"/>
                <wp:effectExtent l="0" t="0" r="0" b="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040" cy="83127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150C1" w14:textId="77777777" w:rsidR="00BA6762" w:rsidRPr="00DE3FB8" w:rsidRDefault="00000000" w:rsidP="00DE3FB8">
                            <w:pPr>
                              <w:jc w:val="center"/>
                              <w:rPr>
                                <w:b/>
                                <w:bCs/>
                                <w:color w:val="DDA73B"/>
                                <w:sz w:val="96"/>
                                <w:szCs w:val="96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  <w:color w:val="DDA73B"/>
                                  <w:sz w:val="96"/>
                                  <w:szCs w:val="96"/>
                                </w:rPr>
                                <w:alias w:val="Título"/>
                                <w:tag w:val=""/>
                                <w:id w:val="2065524973"/>
                                <w:placeholder>
                                  <w:docPart w:val="2BA4F73D1A094D96AE1D23B503D16B68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proofErr w:type="spellStart"/>
                                <w:r w:rsidR="00DE3FB8">
                                  <w:rPr>
                                    <w:b/>
                                    <w:bCs/>
                                    <w:color w:val="DDA73B"/>
                                    <w:sz w:val="96"/>
                                    <w:szCs w:val="96"/>
                                  </w:rPr>
                                  <w:t>Document</w:t>
                                </w:r>
                                <w:proofErr w:type="spellEnd"/>
                              </w:sdtContent>
                            </w:sdt>
                            <w:r w:rsidR="00DE3FB8">
                              <w:rPr>
                                <w:b/>
                                <w:bCs/>
                                <w:color w:val="DDA73B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="00DE3FB8">
                              <w:rPr>
                                <w:b/>
                                <w:bCs/>
                                <w:color w:val="DDA73B"/>
                                <w:sz w:val="96"/>
                                <w:szCs w:val="96"/>
                              </w:rPr>
                              <w:t>title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E5C2A" id="_x0000_s1035" type="#_x0000_t202" style="position:absolute;margin-left:424pt;margin-top:117.35pt;width:475.2pt;height:65.4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" filled="f" stroked="f">
                <v:textbox>
                  <w:txbxContent>
                    <w:p w14:paraId="27D150C1" w14:textId="77777777" w:rsidR="00BA6762" w:rsidRPr="00DE3FB8" w:rsidRDefault="00000000" w:rsidP="00DE3FB8">
                      <w:pPr>
                        <w:jc w:val="center"/>
                        <w:rPr>
                          <w:b/>
                          <w:bCs/>
                          <w:color w:val="DDA73B"/>
                          <w:sz w:val="96"/>
                          <w:szCs w:val="96"/>
                        </w:rPr>
                      </w:pPr>
                      <w:sdt>
                        <w:sdtPr>
                          <w:rPr>
                            <w:b/>
                            <w:bCs/>
                            <w:color w:val="DDA73B"/>
                            <w:sz w:val="96"/>
                            <w:szCs w:val="96"/>
                          </w:rPr>
                          <w:alias w:val="Título"/>
                          <w:tag w:val=""/>
                          <w:id w:val="2065524973"/>
                          <w:placeholder>
                            <w:docPart w:val="2BA4F73D1A094D96AE1D23B503D16B68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proofErr w:type="spellStart"/>
                          <w:r w:rsidR="00DE3FB8">
                            <w:rPr>
                              <w:b/>
                              <w:bCs/>
                              <w:color w:val="DDA73B"/>
                              <w:sz w:val="96"/>
                              <w:szCs w:val="96"/>
                            </w:rPr>
                            <w:t>Document</w:t>
                          </w:r>
                          <w:proofErr w:type="spellEnd"/>
                        </w:sdtContent>
                      </w:sdt>
                      <w:r w:rsidR="00DE3FB8">
                        <w:rPr>
                          <w:b/>
                          <w:bCs/>
                          <w:color w:val="DDA73B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="00DE3FB8">
                        <w:rPr>
                          <w:b/>
                          <w:bCs/>
                          <w:color w:val="DDA73B"/>
                          <w:sz w:val="96"/>
                          <w:szCs w:val="96"/>
                        </w:rPr>
                        <w:t>title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3FB8" w:rsidRPr="00DE3FB8">
        <w:rPr>
          <w:noProof/>
          <w:color w:val="808080" w:themeColor="background1" w:themeShade="8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8F94B8A" wp14:editId="03549FEF">
                <wp:simplePos x="0" y="0"/>
                <wp:positionH relativeFrom="margin">
                  <wp:align>right</wp:align>
                </wp:positionH>
                <wp:positionV relativeFrom="paragraph">
                  <wp:posOffset>2428240</wp:posOffset>
                </wp:positionV>
                <wp:extent cx="6020435" cy="1404620"/>
                <wp:effectExtent l="0" t="0" r="0" b="0"/>
                <wp:wrapSquare wrapText="bothSides"/>
                <wp:docPr id="163093964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043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496E40" w14:textId="77777777" w:rsidR="00DE3FB8" w:rsidRPr="00DE3FB8" w:rsidRDefault="00000000" w:rsidP="00DE3FB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sdt>
                              <w:sdtPr>
                                <w:rPr>
                                  <w:color w:val="DDA73B"/>
                                  <w:sz w:val="40"/>
                                  <w:szCs w:val="40"/>
                                </w:rPr>
                                <w:alias w:val="Subtítulo"/>
                                <w:tag w:val=""/>
                                <w:id w:val="-86065952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="00DE3FB8" w:rsidRPr="00DE3FB8">
                                  <w:rPr>
                                    <w:color w:val="DDA73B"/>
                                    <w:sz w:val="40"/>
                                    <w:szCs w:val="40"/>
                                  </w:rPr>
                                  <w:t>[Subtítulo del documento]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F94B8A" id="_x0000_s1036" type="#_x0000_t202" style="position:absolute;margin-left:422.85pt;margin-top:191.2pt;width:474.05pt;height:110.6pt;z-index:2517104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" filled="f" stroked="f">
                <v:textbox style="mso-fit-shape-to-text:t">
                  <w:txbxContent>
                    <w:p w14:paraId="24496E40" w14:textId="77777777" w:rsidR="00DE3FB8" w:rsidRPr="00DE3FB8" w:rsidRDefault="00000000" w:rsidP="00DE3FB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sdt>
                        <w:sdtPr>
                          <w:rPr>
                            <w:color w:val="DDA73B"/>
                            <w:sz w:val="40"/>
                            <w:szCs w:val="40"/>
                          </w:rPr>
                          <w:alias w:val="Subtítulo"/>
                          <w:tag w:val=""/>
                          <w:id w:val="-86065952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 w:rsidR="00DE3FB8" w:rsidRPr="00DE3FB8">
                            <w:rPr>
                              <w:color w:val="DDA73B"/>
                              <w:sz w:val="40"/>
                              <w:szCs w:val="40"/>
                            </w:rPr>
                            <w:t>[Subtítulo del documento]</w:t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A6762" w:rsidRPr="00D84BA7">
        <w:br w:type="page"/>
      </w:r>
    </w:p>
    <w:p w14:paraId="294B1047" w14:textId="77777777" w:rsidR="009D131A" w:rsidRDefault="009D131A" w:rsidP="009D131A">
      <w:pPr>
        <w:pStyle w:val="Sinespaciado"/>
        <w:rPr>
          <w:b/>
          <w:bCs/>
          <w:color w:val="DDA73B"/>
          <w:sz w:val="72"/>
          <w:szCs w:val="72"/>
        </w:rPr>
      </w:pPr>
    </w:p>
    <w:p w14:paraId="3FBC46BD" w14:textId="77777777" w:rsidR="00660AF6" w:rsidRPr="009D131A" w:rsidRDefault="009D131A" w:rsidP="009D131A">
      <w:pPr>
        <w:pStyle w:val="Sinespaciado"/>
        <w:rPr>
          <w:b/>
          <w:bCs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80EA9DF" wp14:editId="45985AD8">
                <wp:simplePos x="0" y="0"/>
                <wp:positionH relativeFrom="margin">
                  <wp:align>right</wp:align>
                </wp:positionH>
                <wp:positionV relativeFrom="paragraph">
                  <wp:posOffset>516788</wp:posOffset>
                </wp:positionV>
                <wp:extent cx="5966054" cy="15668"/>
                <wp:effectExtent l="19050" t="19050" r="34925" b="22860"/>
                <wp:wrapNone/>
                <wp:docPr id="83755932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6054" cy="15668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DDA73B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7DCE23" id="Conector recto 1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8.55pt,40.7pt" to="888.3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" strokecolor="#dda73b" strokeweight="3pt">
                <v:stroke joinstyle="miter"/>
                <w10:wrap anchorx="margin"/>
              </v:line>
            </w:pict>
          </mc:Fallback>
        </mc:AlternateContent>
      </w:r>
      <w:r w:rsidR="00660AF6" w:rsidRPr="009D131A">
        <w:rPr>
          <w:b/>
          <w:bCs/>
          <w:color w:val="DDA73B"/>
          <w:sz w:val="72"/>
          <w:szCs w:val="72"/>
        </w:rPr>
        <w:t>INDEX</w:t>
      </w:r>
    </w:p>
    <w:p w14:paraId="34F29D6C" w14:textId="77777777" w:rsidR="00660AF6" w:rsidRDefault="00660AF6" w:rsidP="00660AF6">
      <w:pPr>
        <w:pStyle w:val="TDC1"/>
        <w:ind w:firstLine="2552"/>
      </w:pPr>
    </w:p>
    <w:p w14:paraId="5A8E0D20" w14:textId="77777777" w:rsidR="009D131A" w:rsidRDefault="00660AF6">
      <w:pPr>
        <w:pStyle w:val="TDC1"/>
        <w:rPr>
          <w:rFonts w:cstheme="minorBidi"/>
          <w:b w:val="0"/>
          <w:bCs w:val="0"/>
          <w:color w:val="auto"/>
          <w:kern w:val="2"/>
          <w:szCs w:val="24"/>
          <w14:ligatures w14:val="standardContextual"/>
        </w:rPr>
      </w:pPr>
      <w:r>
        <w:fldChar w:fldCharType="begin"/>
      </w:r>
      <w:r>
        <w:instrText xml:space="preserve"> TOC \h \z \t "style1;1;Style2;2;Style3;3" </w:instrText>
      </w:r>
      <w:r>
        <w:fldChar w:fldCharType="separate"/>
      </w:r>
      <w:hyperlink w:anchor="_Toc229129395" w:history="1">
        <w:r w:rsidR="009D131A" w:rsidRPr="008F09F0">
          <w:rPr>
            <w:rStyle w:val="Hipervnculo"/>
          </w:rPr>
          <w:t>Title 1</w:t>
        </w:r>
        <w:r w:rsidR="009D131A">
          <w:rPr>
            <w:webHidden/>
          </w:rPr>
          <w:tab/>
        </w:r>
        <w:r w:rsidR="009D131A">
          <w:rPr>
            <w:webHidden/>
          </w:rPr>
          <w:fldChar w:fldCharType="begin"/>
        </w:r>
        <w:r w:rsidR="009D131A">
          <w:rPr>
            <w:webHidden/>
          </w:rPr>
          <w:instrText xml:space="preserve"> PAGEREF _Toc229129395 \h </w:instrText>
        </w:r>
        <w:r w:rsidR="009D131A">
          <w:rPr>
            <w:webHidden/>
          </w:rPr>
        </w:r>
        <w:r w:rsidR="009D131A">
          <w:rPr>
            <w:webHidden/>
          </w:rPr>
          <w:fldChar w:fldCharType="separate"/>
        </w:r>
        <w:r w:rsidR="009D131A">
          <w:rPr>
            <w:webHidden/>
          </w:rPr>
          <w:t>1</w:t>
        </w:r>
        <w:r w:rsidR="009D131A">
          <w:rPr>
            <w:webHidden/>
          </w:rPr>
          <w:fldChar w:fldCharType="end"/>
        </w:r>
      </w:hyperlink>
    </w:p>
    <w:p w14:paraId="169A7D1D" w14:textId="77777777" w:rsidR="009D131A" w:rsidRDefault="009D131A">
      <w:pPr>
        <w:pStyle w:val="TDC2"/>
        <w:tabs>
          <w:tab w:val="right" w:leader="dot" w:pos="9487"/>
        </w:tabs>
        <w:rPr>
          <w:rFonts w:cstheme="minorBidi"/>
          <w:noProof/>
          <w:color w:val="auto"/>
          <w:kern w:val="2"/>
          <w:sz w:val="24"/>
          <w:szCs w:val="24"/>
          <w14:ligatures w14:val="standardContextual"/>
        </w:rPr>
      </w:pPr>
      <w:hyperlink w:anchor="_Toc229129396" w:history="1">
        <w:r w:rsidRPr="008F09F0">
          <w:rPr>
            <w:rStyle w:val="Hipervnculo"/>
            <w:noProof/>
          </w:rPr>
          <w:t>Title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_Toc229129396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3FBE7802" w14:textId="77777777" w:rsidR="009D131A" w:rsidRDefault="009D131A">
      <w:pPr>
        <w:pStyle w:val="TDC3"/>
        <w:rPr>
          <w:rFonts w:cstheme="minorBidi"/>
          <w:color w:val="auto"/>
          <w:kern w:val="2"/>
          <w:sz w:val="24"/>
          <w:szCs w:val="24"/>
          <w14:ligatures w14:val="standardContextual"/>
        </w:rPr>
      </w:pPr>
      <w:hyperlink w:anchor="_Toc229129397" w:history="1">
        <w:r w:rsidRPr="008F09F0">
          <w:rPr>
            <w:rStyle w:val="Hipervnculo"/>
          </w:rPr>
          <w:t>Title 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_Toc229129397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14:paraId="090EC098" w14:textId="77777777" w:rsidR="00F34844" w:rsidRDefault="00660AF6" w:rsidP="00660AF6">
      <w:pPr>
        <w:ind w:firstLine="2552"/>
        <w:sectPr w:rsidR="00F34844" w:rsidSect="00F34844">
          <w:headerReference w:type="default" r:id="rId18"/>
          <w:footerReference w:type="default" r:id="rId19"/>
          <w:pgSz w:w="11906" w:h="16838"/>
          <w:pgMar w:top="1701" w:right="1133" w:bottom="1417" w:left="1276" w:header="708" w:footer="708" w:gutter="0"/>
          <w:pgNumType w:start="1"/>
          <w:cols w:space="708"/>
          <w:docGrid w:linePitch="360"/>
        </w:sectPr>
      </w:pPr>
      <w:r>
        <w:fldChar w:fldCharType="end"/>
      </w:r>
    </w:p>
    <w:p w14:paraId="15FF2EDC" w14:textId="77777777" w:rsidR="00D84BA7" w:rsidRPr="002347A8" w:rsidRDefault="00D84BA7" w:rsidP="00260482">
      <w:pPr>
        <w:pStyle w:val="style1"/>
      </w:pPr>
      <w:bookmarkStart w:id="0" w:name="_Toc229122595"/>
      <w:bookmarkStart w:id="1" w:name="_Toc229129395"/>
      <w:r w:rsidRPr="002347A8">
        <w:lastRenderedPageBreak/>
        <w:t>T</w:t>
      </w:r>
      <w:r w:rsidR="002347A8">
        <w:t>i</w:t>
      </w:r>
      <w:r w:rsidRPr="002347A8">
        <w:t>t</w:t>
      </w:r>
      <w:r w:rsidR="002347A8">
        <w:t>le</w:t>
      </w:r>
      <w:r w:rsidRPr="002347A8">
        <w:t xml:space="preserve"> 1</w:t>
      </w:r>
      <w:bookmarkEnd w:id="0"/>
      <w:bookmarkEnd w:id="1"/>
    </w:p>
    <w:p w14:paraId="79B564C4" w14:textId="77777777" w:rsidR="00D84BA7" w:rsidRPr="00660AF6" w:rsidRDefault="00D84BA7" w:rsidP="00660AF6">
      <w:pPr>
        <w:pStyle w:val="Style2"/>
      </w:pPr>
      <w:bookmarkStart w:id="2" w:name="_Toc229122596"/>
      <w:bookmarkStart w:id="3" w:name="_Toc229129396"/>
      <w:r w:rsidRPr="00660AF6">
        <w:t>T</w:t>
      </w:r>
      <w:r w:rsidR="002347A8" w:rsidRPr="00660AF6">
        <w:t>itle</w:t>
      </w:r>
      <w:r w:rsidRPr="00660AF6">
        <w:t xml:space="preserve"> 2</w:t>
      </w:r>
      <w:bookmarkEnd w:id="2"/>
      <w:bookmarkEnd w:id="3"/>
    </w:p>
    <w:p w14:paraId="3EE7B1E8" w14:textId="77777777" w:rsidR="00D84BA7" w:rsidRPr="00660AF6" w:rsidRDefault="00D84BA7" w:rsidP="00660AF6">
      <w:pPr>
        <w:pStyle w:val="Style3"/>
      </w:pPr>
      <w:bookmarkStart w:id="4" w:name="_Toc229122597"/>
      <w:bookmarkStart w:id="5" w:name="_Toc229129397"/>
      <w:r w:rsidRPr="00660AF6">
        <w:t>T</w:t>
      </w:r>
      <w:r w:rsidR="002347A8" w:rsidRPr="00660AF6">
        <w:t>itle</w:t>
      </w:r>
      <w:r w:rsidRPr="00660AF6">
        <w:t xml:space="preserve"> 3</w:t>
      </w:r>
      <w:bookmarkEnd w:id="4"/>
      <w:bookmarkEnd w:id="5"/>
      <w:r w:rsidRPr="00660AF6">
        <w:t xml:space="preserve"> </w:t>
      </w:r>
    </w:p>
    <w:p w14:paraId="59A0F11D" w14:textId="77777777" w:rsidR="00D36989" w:rsidRDefault="00D84BA7" w:rsidP="009D131A">
      <w:pPr>
        <w:pStyle w:val="Prrafodelista"/>
        <w:ind w:left="284" w:firstLine="425"/>
      </w:pPr>
      <w:r w:rsidRPr="00D84BA7">
        <w:rPr>
          <w:b/>
          <w:bCs/>
        </w:rPr>
        <w:t xml:space="preserve">Lorem </w:t>
      </w:r>
      <w:proofErr w:type="spellStart"/>
      <w:r w:rsidRPr="00D84BA7">
        <w:rPr>
          <w:b/>
          <w:bCs/>
        </w:rPr>
        <w:t>Ipsum</w:t>
      </w:r>
      <w:proofErr w:type="spellEnd"/>
      <w:r w:rsidRPr="00D84BA7">
        <w:t xml:space="preserve"> es simplemente el texto de relleno de las imprentas y archivos de texto. Lorem </w:t>
      </w:r>
      <w:proofErr w:type="spellStart"/>
      <w:r w:rsidRPr="00D84BA7">
        <w:t>Ipsum</w:t>
      </w:r>
      <w:proofErr w:type="spellEnd"/>
      <w:r w:rsidRPr="00D84BA7">
        <w:t xml:space="preserve"> ha sido el texto de relleno estándar de las industrias desde el año 1500, cuando un impresor (N. del T. persona que se dedica a la imprenta) desconocido usó una galería de textos y los mezcló de tal manera que logró hacer un libro de textos </w:t>
      </w:r>
      <w:proofErr w:type="spellStart"/>
      <w:r w:rsidRPr="00D84BA7">
        <w:t>especimen</w:t>
      </w:r>
      <w:proofErr w:type="spellEnd"/>
      <w:r w:rsidRPr="00D84BA7">
        <w:t xml:space="preserve">. No sólo sobrevivió 500 años, sino que </w:t>
      </w:r>
      <w:proofErr w:type="spellStart"/>
      <w:r w:rsidRPr="00D84BA7">
        <w:t>tambien</w:t>
      </w:r>
      <w:proofErr w:type="spellEnd"/>
      <w:r w:rsidRPr="00D84BA7">
        <w:t xml:space="preserve"> ingresó como texto de relleno en documentos electrónicos, quedando esencialmente igual al original. Fue popularizado en los 60s con la creación de las hojas "Letraset", las cuales </w:t>
      </w:r>
      <w:proofErr w:type="spellStart"/>
      <w:r w:rsidRPr="00D84BA7">
        <w:t>contenian</w:t>
      </w:r>
      <w:proofErr w:type="spellEnd"/>
      <w:r w:rsidRPr="00D84BA7">
        <w:t xml:space="preserve"> pasajes de Lorem </w:t>
      </w:r>
      <w:proofErr w:type="spellStart"/>
      <w:r w:rsidRPr="00D84BA7">
        <w:t>Ipsum</w:t>
      </w:r>
      <w:proofErr w:type="spellEnd"/>
      <w:r w:rsidRPr="00D84BA7">
        <w:t xml:space="preserve">, y más recientemente con software de autoedición, como por ejemplo Aldus PageMaker, el cual incluye versiones de Lorem </w:t>
      </w:r>
      <w:proofErr w:type="spellStart"/>
      <w:r w:rsidRPr="00D84BA7">
        <w:t>Ipsum</w:t>
      </w:r>
      <w:proofErr w:type="spellEnd"/>
      <w:r w:rsidRPr="00D84BA7">
        <w:t xml:space="preserve">. </w:t>
      </w:r>
      <w:r w:rsidR="00D36989">
        <w:br w:type="page"/>
      </w:r>
    </w:p>
    <w:p w14:paraId="0E4ECB97" w14:textId="77777777" w:rsidR="00BA6762" w:rsidRPr="002217A8" w:rsidRDefault="00BA6762" w:rsidP="00260482">
      <w:pPr>
        <w:pStyle w:val="parrafo1"/>
      </w:pPr>
      <w:r w:rsidRPr="002217A8">
        <w:lastRenderedPageBreak/>
        <w:br w:type="page"/>
      </w:r>
    </w:p>
    <w:p w14:paraId="7FE52277" w14:textId="3842954E" w:rsidR="00322348" w:rsidRPr="00322348" w:rsidRDefault="00E0013F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58B5EA9" wp14:editId="12978CE8">
                <wp:simplePos x="0" y="0"/>
                <wp:positionH relativeFrom="margin">
                  <wp:posOffset>4294505</wp:posOffset>
                </wp:positionH>
                <wp:positionV relativeFrom="paragraph">
                  <wp:posOffset>7795895</wp:posOffset>
                </wp:positionV>
                <wp:extent cx="1914525" cy="294005"/>
                <wp:effectExtent l="0" t="0" r="0" b="0"/>
                <wp:wrapSquare wrapText="bothSides"/>
                <wp:docPr id="76368835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294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42C3F4" w14:textId="77777777" w:rsidR="00745BE6" w:rsidRPr="00745BE6" w:rsidRDefault="00745BE6" w:rsidP="00745BE6">
                            <w:pPr>
                              <w:jc w:val="right"/>
                              <w:rPr>
                                <w:color w:val="3A1B0E"/>
                              </w:rPr>
                            </w:pPr>
                            <w:r w:rsidRPr="00745BE6">
                              <w:rPr>
                                <w:color w:val="3A1B0E"/>
                              </w:rPr>
                              <w:t>ostara-admin@usal.es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B5EA9" id="_x0000_s1037" type="#_x0000_t202" style="position:absolute;margin-left:338.15pt;margin-top:613.85pt;width:150.75pt;height:23.1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" filled="f" stroked="f">
                <v:textbox>
                  <w:txbxContent>
                    <w:p w14:paraId="2442C3F4" w14:textId="77777777" w:rsidR="00745BE6" w:rsidRPr="00745BE6" w:rsidRDefault="00745BE6" w:rsidP="00745BE6">
                      <w:pPr>
                        <w:jc w:val="right"/>
                        <w:rPr>
                          <w:color w:val="3A1B0E"/>
                        </w:rPr>
                      </w:pPr>
                      <w:r w:rsidRPr="00745BE6">
                        <w:rPr>
                          <w:color w:val="3A1B0E"/>
                        </w:rPr>
                        <w:t>ostara-admin@usal.es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7FB6259" wp14:editId="3D9B8705">
                <wp:simplePos x="0" y="0"/>
                <wp:positionH relativeFrom="margin">
                  <wp:posOffset>4294505</wp:posOffset>
                </wp:positionH>
                <wp:positionV relativeFrom="paragraph">
                  <wp:posOffset>7517765</wp:posOffset>
                </wp:positionV>
                <wp:extent cx="1914525" cy="292100"/>
                <wp:effectExtent l="0" t="0" r="0" b="0"/>
                <wp:wrapSquare wrapText="bothSides"/>
                <wp:docPr id="195450231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29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EFC" w14:textId="77777777" w:rsidR="00745BE6" w:rsidRPr="00745BE6" w:rsidRDefault="00745BE6" w:rsidP="00745BE6">
                            <w:pPr>
                              <w:jc w:val="right"/>
                              <w:rPr>
                                <w:b/>
                                <w:bCs/>
                                <w:color w:val="3A1B0E"/>
                              </w:rPr>
                            </w:pPr>
                            <w:r w:rsidRPr="00745BE6">
                              <w:rPr>
                                <w:b/>
                                <w:bCs/>
                                <w:color w:val="3A1B0E"/>
                              </w:rPr>
                              <w:t>ostara-med.eu</w:t>
                            </w:r>
                          </w:p>
                          <w:p w14:paraId="1B2539E1" w14:textId="77777777" w:rsidR="00745BE6" w:rsidRDefault="00745B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B6259" id="_x0000_s1038" type="#_x0000_t202" style="position:absolute;margin-left:338.15pt;margin-top:591.95pt;width:150.75pt;height:2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" filled="f" stroked="f">
                <v:textbox>
                  <w:txbxContent>
                    <w:p w14:paraId="0E457EFC" w14:textId="77777777" w:rsidR="00745BE6" w:rsidRPr="00745BE6" w:rsidRDefault="00745BE6" w:rsidP="00745BE6">
                      <w:pPr>
                        <w:jc w:val="right"/>
                        <w:rPr>
                          <w:b/>
                          <w:bCs/>
                          <w:color w:val="3A1B0E"/>
                        </w:rPr>
                      </w:pPr>
                      <w:r w:rsidRPr="00745BE6">
                        <w:rPr>
                          <w:b/>
                          <w:bCs/>
                          <w:color w:val="3A1B0E"/>
                        </w:rPr>
                        <w:t>ostara-med.eu</w:t>
                      </w:r>
                    </w:p>
                    <w:p w14:paraId="1B2539E1" w14:textId="77777777" w:rsidR="00745BE6" w:rsidRDefault="00745BE6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657B907" wp14:editId="670172BC">
                <wp:simplePos x="0" y="0"/>
                <wp:positionH relativeFrom="margin">
                  <wp:posOffset>-74930</wp:posOffset>
                </wp:positionH>
                <wp:positionV relativeFrom="paragraph">
                  <wp:posOffset>7190105</wp:posOffset>
                </wp:positionV>
                <wp:extent cx="2667000" cy="925830"/>
                <wp:effectExtent l="0" t="0" r="0" b="0"/>
                <wp:wrapSquare wrapText="bothSides"/>
                <wp:docPr id="99766974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925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B852E" w14:textId="77777777" w:rsidR="00BA6762" w:rsidRPr="00B84048" w:rsidRDefault="00B84048" w:rsidP="00745BE6">
                            <w:pPr>
                              <w:rPr>
                                <w:color w:val="DDA73B"/>
                              </w:rPr>
                            </w:pPr>
                            <w:proofErr w:type="spellStart"/>
                            <w:r w:rsidRPr="00B84048">
                              <w:rPr>
                                <w:b/>
                                <w:bCs/>
                                <w:color w:val="3A1B0E"/>
                              </w:rPr>
                              <w:t>University</w:t>
                            </w:r>
                            <w:proofErr w:type="spellEnd"/>
                            <w:r w:rsidRPr="00B84048">
                              <w:rPr>
                                <w:b/>
                                <w:bCs/>
                                <w:color w:val="3A1B0E"/>
                              </w:rPr>
                              <w:t xml:space="preserve"> </w:t>
                            </w:r>
                            <w:proofErr w:type="spellStart"/>
                            <w:r w:rsidRPr="00B84048">
                              <w:rPr>
                                <w:b/>
                                <w:bCs/>
                                <w:color w:val="3A1B0E"/>
                              </w:rPr>
                              <w:t>of</w:t>
                            </w:r>
                            <w:proofErr w:type="spellEnd"/>
                            <w:r w:rsidRPr="00B84048">
                              <w:rPr>
                                <w:b/>
                                <w:bCs/>
                                <w:color w:val="3A1B0E"/>
                              </w:rPr>
                              <w:t xml:space="preserve"> </w:t>
                            </w:r>
                            <w:proofErr w:type="gramStart"/>
                            <w:r w:rsidRPr="00B84048">
                              <w:rPr>
                                <w:b/>
                                <w:bCs/>
                                <w:color w:val="3A1B0E"/>
                              </w:rPr>
                              <w:t xml:space="preserve">Salamanca, </w:t>
                            </w:r>
                            <w:r w:rsidR="0050666E">
                              <w:rPr>
                                <w:b/>
                                <w:bCs/>
                                <w:color w:val="3A1B0E"/>
                              </w:rPr>
                              <w:t xml:space="preserve">  </w:t>
                            </w:r>
                            <w:proofErr w:type="gramEnd"/>
                            <w:r w:rsidR="0050666E">
                              <w:rPr>
                                <w:b/>
                                <w:bCs/>
                                <w:color w:val="3A1B0E"/>
                              </w:rPr>
                              <w:t xml:space="preserve">        </w:t>
                            </w:r>
                            <w:r w:rsidRPr="00B84048">
                              <w:rPr>
                                <w:b/>
                                <w:bCs/>
                                <w:color w:val="3A1B0E"/>
                              </w:rPr>
                              <w:t xml:space="preserve">BISITE </w:t>
                            </w:r>
                            <w:proofErr w:type="spellStart"/>
                            <w:r w:rsidRPr="00B84048">
                              <w:rPr>
                                <w:b/>
                                <w:bCs/>
                                <w:color w:val="3A1B0E"/>
                              </w:rPr>
                              <w:t>Research</w:t>
                            </w:r>
                            <w:proofErr w:type="spellEnd"/>
                            <w:r w:rsidRPr="00B84048">
                              <w:rPr>
                                <w:b/>
                                <w:bCs/>
                                <w:color w:val="3A1B0E"/>
                              </w:rPr>
                              <w:t xml:space="preserve"> Group</w:t>
                            </w:r>
                            <w:r w:rsidRPr="00B84048">
                              <w:rPr>
                                <w:color w:val="3A1B0E"/>
                              </w:rPr>
                              <w:br/>
                              <w:t>Edificio Multiusos I+D+i:</w:t>
                            </w:r>
                            <w:r w:rsidRPr="00B84048">
                              <w:rPr>
                                <w:rFonts w:ascii="MS Gothic" w:eastAsia="MS Gothic" w:hAnsi="MS Gothic" w:cs="MS Gothic" w:hint="eastAsia"/>
                                <w:color w:val="3A1B0E"/>
                              </w:rPr>
                              <w:t> </w:t>
                            </w:r>
                            <w:r w:rsidRPr="00B84048">
                              <w:rPr>
                                <w:color w:val="3A1B0E"/>
                              </w:rPr>
                              <w:t>Calle Espejo s/n, 37007, Salamanca, S</w:t>
                            </w:r>
                            <w:r w:rsidR="00F31B02">
                              <w:rPr>
                                <w:color w:val="3A1B0E"/>
                              </w:rPr>
                              <w:t>pain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7B907" id="_x0000_s1039" type="#_x0000_t202" style="position:absolute;margin-left:-5.9pt;margin-top:566.15pt;width:210pt;height:72.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" filled="f" stroked="f">
                <v:textbox>
                  <w:txbxContent>
                    <w:p w14:paraId="320B852E" w14:textId="77777777" w:rsidR="00BA6762" w:rsidRPr="00B84048" w:rsidRDefault="00B84048" w:rsidP="00745BE6">
                      <w:pPr>
                        <w:rPr>
                          <w:color w:val="DDA73B"/>
                        </w:rPr>
                      </w:pPr>
                      <w:proofErr w:type="spellStart"/>
                      <w:r w:rsidRPr="00B84048">
                        <w:rPr>
                          <w:b/>
                          <w:bCs/>
                          <w:color w:val="3A1B0E"/>
                        </w:rPr>
                        <w:t>University</w:t>
                      </w:r>
                      <w:proofErr w:type="spellEnd"/>
                      <w:r w:rsidRPr="00B84048">
                        <w:rPr>
                          <w:b/>
                          <w:bCs/>
                          <w:color w:val="3A1B0E"/>
                        </w:rPr>
                        <w:t xml:space="preserve"> </w:t>
                      </w:r>
                      <w:proofErr w:type="spellStart"/>
                      <w:r w:rsidRPr="00B84048">
                        <w:rPr>
                          <w:b/>
                          <w:bCs/>
                          <w:color w:val="3A1B0E"/>
                        </w:rPr>
                        <w:t>of</w:t>
                      </w:r>
                      <w:proofErr w:type="spellEnd"/>
                      <w:r w:rsidRPr="00B84048">
                        <w:rPr>
                          <w:b/>
                          <w:bCs/>
                          <w:color w:val="3A1B0E"/>
                        </w:rPr>
                        <w:t xml:space="preserve"> </w:t>
                      </w:r>
                      <w:proofErr w:type="gramStart"/>
                      <w:r w:rsidRPr="00B84048">
                        <w:rPr>
                          <w:b/>
                          <w:bCs/>
                          <w:color w:val="3A1B0E"/>
                        </w:rPr>
                        <w:t xml:space="preserve">Salamanca, </w:t>
                      </w:r>
                      <w:r w:rsidR="0050666E">
                        <w:rPr>
                          <w:b/>
                          <w:bCs/>
                          <w:color w:val="3A1B0E"/>
                        </w:rPr>
                        <w:t xml:space="preserve">  </w:t>
                      </w:r>
                      <w:proofErr w:type="gramEnd"/>
                      <w:r w:rsidR="0050666E">
                        <w:rPr>
                          <w:b/>
                          <w:bCs/>
                          <w:color w:val="3A1B0E"/>
                        </w:rPr>
                        <w:t xml:space="preserve">        </w:t>
                      </w:r>
                      <w:r w:rsidRPr="00B84048">
                        <w:rPr>
                          <w:b/>
                          <w:bCs/>
                          <w:color w:val="3A1B0E"/>
                        </w:rPr>
                        <w:t xml:space="preserve">BISITE </w:t>
                      </w:r>
                      <w:proofErr w:type="spellStart"/>
                      <w:r w:rsidRPr="00B84048">
                        <w:rPr>
                          <w:b/>
                          <w:bCs/>
                          <w:color w:val="3A1B0E"/>
                        </w:rPr>
                        <w:t>Research</w:t>
                      </w:r>
                      <w:proofErr w:type="spellEnd"/>
                      <w:r w:rsidRPr="00B84048">
                        <w:rPr>
                          <w:b/>
                          <w:bCs/>
                          <w:color w:val="3A1B0E"/>
                        </w:rPr>
                        <w:t xml:space="preserve"> Group</w:t>
                      </w:r>
                      <w:r w:rsidRPr="00B84048">
                        <w:rPr>
                          <w:color w:val="3A1B0E"/>
                        </w:rPr>
                        <w:br/>
                        <w:t>Edificio Multiusos I+D+i:</w:t>
                      </w:r>
                      <w:r w:rsidRPr="00B84048">
                        <w:rPr>
                          <w:rFonts w:ascii="MS Gothic" w:eastAsia="MS Gothic" w:hAnsi="MS Gothic" w:cs="MS Gothic" w:hint="eastAsia"/>
                          <w:color w:val="3A1B0E"/>
                        </w:rPr>
                        <w:t> </w:t>
                      </w:r>
                      <w:r w:rsidRPr="00B84048">
                        <w:rPr>
                          <w:color w:val="3A1B0E"/>
                        </w:rPr>
                        <w:t>Calle Espejo s/n, 37007, Salamanca, S</w:t>
                      </w:r>
                      <w:r w:rsidR="00F31B02">
                        <w:rPr>
                          <w:color w:val="3A1B0E"/>
                        </w:rPr>
                        <w:t>pain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499D084" wp14:editId="045C60FD">
                <wp:simplePos x="0" y="0"/>
                <wp:positionH relativeFrom="margin">
                  <wp:posOffset>-83820</wp:posOffset>
                </wp:positionH>
                <wp:positionV relativeFrom="paragraph">
                  <wp:posOffset>6617335</wp:posOffset>
                </wp:positionV>
                <wp:extent cx="1776730" cy="499745"/>
                <wp:effectExtent l="0" t="0" r="0" b="0"/>
                <wp:wrapSquare wrapText="bothSides"/>
                <wp:docPr id="212968327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4997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814F8" w14:textId="77777777" w:rsidR="0050666E" w:rsidRPr="0050666E" w:rsidRDefault="0050666E" w:rsidP="0050666E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50666E">
                              <w:rPr>
                                <w:b/>
                                <w:bCs/>
                                <w:color w:val="3A1B0E"/>
                                <w:sz w:val="56"/>
                                <w:szCs w:val="56"/>
                              </w:rPr>
                              <w:t>CONTACT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9D084" id="_x0000_s1040" type="#_x0000_t202" style="position:absolute;margin-left:-6.6pt;margin-top:521.05pt;width:139.9pt;height:39.3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" filled="f" stroked="f">
                <v:textbox>
                  <w:txbxContent>
                    <w:p w14:paraId="62A814F8" w14:textId="77777777" w:rsidR="0050666E" w:rsidRPr="0050666E" w:rsidRDefault="0050666E" w:rsidP="0050666E">
                      <w:pPr>
                        <w:rPr>
                          <w:sz w:val="56"/>
                          <w:szCs w:val="56"/>
                        </w:rPr>
                      </w:pPr>
                      <w:r w:rsidRPr="0050666E">
                        <w:rPr>
                          <w:b/>
                          <w:bCs/>
                          <w:color w:val="3A1B0E"/>
                          <w:sz w:val="56"/>
                          <w:szCs w:val="56"/>
                        </w:rPr>
                        <w:t>CONTACT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4F07876" wp14:editId="4EA9E31B">
                <wp:simplePos x="0" y="0"/>
                <wp:positionH relativeFrom="margin">
                  <wp:posOffset>21481</wp:posOffset>
                </wp:positionH>
                <wp:positionV relativeFrom="paragraph">
                  <wp:posOffset>7055485</wp:posOffset>
                </wp:positionV>
                <wp:extent cx="6109970" cy="45085"/>
                <wp:effectExtent l="0" t="0" r="5080" b="0"/>
                <wp:wrapNone/>
                <wp:docPr id="681551285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9970" cy="45085"/>
                        </a:xfrm>
                        <a:prstGeom prst="rect">
                          <a:avLst/>
                        </a:prstGeom>
                        <a:solidFill>
                          <a:srgbClr val="3A1B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EBE4F" id="Rectángulo 3" o:spid="_x0000_s1026" style="position:absolute;margin-left:1.7pt;margin-top:555.55pt;width:481.1pt;height:3.55pt;z-index:-25161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" fillcolor="#3a1b0e" stroked="f" strokeweight="1.5pt">
                <w10:wrap anchorx="margin"/>
              </v:rect>
            </w:pict>
          </mc:Fallback>
        </mc:AlternateContent>
      </w:r>
      <w:r w:rsidRPr="00A51749"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7B816802" wp14:editId="220E58B2">
                <wp:simplePos x="0" y="0"/>
                <wp:positionH relativeFrom="margin">
                  <wp:posOffset>-20320</wp:posOffset>
                </wp:positionH>
                <wp:positionV relativeFrom="paragraph">
                  <wp:posOffset>8380204</wp:posOffset>
                </wp:positionV>
                <wp:extent cx="6203950" cy="631190"/>
                <wp:effectExtent l="0" t="0" r="6350" b="0"/>
                <wp:wrapNone/>
                <wp:docPr id="1212876251" name="Grupo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3950" cy="631190"/>
                          <a:chOff x="0" y="0"/>
                          <a:chExt cx="5934471" cy="604518"/>
                        </a:xfrm>
                      </wpg:grpSpPr>
                      <wps:wsp>
                        <wps:cNvPr id="1128952277" name="Rectángulo 3"/>
                        <wps:cNvSpPr/>
                        <wps:spPr>
                          <a:xfrm>
                            <a:off x="0" y="0"/>
                            <a:ext cx="5934471" cy="604518"/>
                          </a:xfrm>
                          <a:custGeom>
                            <a:avLst>
                              <a:gd name="f0" fmla="val 196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vert="horz" wrap="square" lIns="91440" tIns="45720" rIns="91440" bIns="45720" anchor="ctr" anchorCtr="0" compatLnSpc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1024898" name="Imagen 155102489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475990" y="122493"/>
                            <a:ext cx="1296262" cy="396611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97990611" name="Gráfico 1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3793" y="157450"/>
                            <a:ext cx="1145167" cy="285466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84209557" name="Imagen 208420955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2963896" y="127814"/>
                            <a:ext cx="565271" cy="377007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pic:spPr>
                      </pic:pic>
                      <wps:wsp>
                        <wps:cNvPr id="351382418" name="Cuadro de texto 2"/>
                        <wps:cNvSpPr txBox="1"/>
                        <wps:spPr>
                          <a:xfrm>
                            <a:off x="3627554" y="110181"/>
                            <a:ext cx="2259103" cy="428625"/>
                          </a:xfrm>
                          <a:prstGeom prst="rect">
                            <a:avLst/>
                          </a:prstGeom>
                          <a:noFill/>
                          <a:ln cap="flat">
                            <a:noFill/>
                          </a:ln>
                        </wps:spPr>
                        <wps:txbx>
                          <w:txbxContent>
                            <w:p w14:paraId="0ADB060D" w14:textId="77777777" w:rsidR="00A51749" w:rsidRDefault="00A51749" w:rsidP="00A51749">
                              <w:pPr>
                                <w:spacing w:line="276" w:lineRule="auto"/>
                                <w:textAlignment w:val="baseline"/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  <w14:ligatures w14:val="none"/>
                                </w:rPr>
                              </w:pP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This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project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is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part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of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PRIMA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Programme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supported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by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>European</w:t>
                              </w:r>
                              <w:proofErr w:type="spellEnd"/>
                              <w:r>
                                <w:rPr>
                                  <w:rFonts w:ascii="Calibri" w:eastAsia="Calibri" w:hAnsi="Calibri" w:cs="Calibri"/>
                                  <w:color w:val="404040" w:themeColor="text1" w:themeTint="BF"/>
                                  <w:kern w:val="24"/>
                                  <w:sz w:val="18"/>
                                  <w:szCs w:val="18"/>
                                </w:rPr>
                                <w:t xml:space="preserve"> Union.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816802" id="_x0000_s1041" style="position:absolute;margin-left:-1.6pt;margin-top:659.85pt;width:488.5pt;height:49.7pt;z-index:251716608;mso-position-horizontal-relative:margin;mso-width-relative:margin;mso-height-relative:margin" coordsize="59344,6045" o:gfxdata="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U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BLAAAAAQACAEs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GKAAAAABSZ2h0bG9uZwAACTs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f//Ql6Tuo8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H//0Zek7qP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//9KXpO6jx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f//Tl6Tuo8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//1Jek7qP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//9WXpO6jx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f//Wl6Tuo8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H//15ek7qP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//9CXpO6jx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f//Rl6Tuo8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H//0pek7qP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OXpO6jx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f//Ul6Tuo8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H//1Zek7qP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//9aXpO6jx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f//Xl6Tuo8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//0Jek7qP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B//9GXpO6jx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f//Sl6Tuo8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H//05ek7qP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//9SXpO6jx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f//Vl6Tuo8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//U&#10;l6Tuo8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H//&#10;1Zek7qP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//U&#10;l6Tuo8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H//&#10;1Zek7qP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/&#10;/9aXpO6jx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//Xl6Tuo8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H//0Jek7qP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//9GXpO6jx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f//Sl6Tuo8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H//05ek7qPE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//9SXpO6jx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f//Vl6Tuo8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H//1pek7qP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//9SXpO6jx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f//Vl6Tuo8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H//1pek7qP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//9eXpO6jx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f//Ql6Tuo8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H//0Zek7qP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KXpO6jx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f//Tl6Tuo8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H//1Jek7qP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//9WXpO6jx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f//Wl6Tuo8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f//Ul6Tuo8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//1Zek7qP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B//9aXpO6jx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H//1Jek7qP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//9WXpO6j&#10;x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f//Wl6Tu&#10;o8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15ek&#10;7qP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//9CX&#10;pO6jx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f//R&#10;l6Tuo8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H//&#10;0pek7qP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B/&#10;/9OXpO6jx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f//Ul6Tuo8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H//1Zek7qP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//9aXpO6jx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f//Xl6Tuo8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H//0Jek7qPE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//9GXpO6jx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f//Sl6Tuo8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H//05ek7qP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//9SXpO6jx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f//Vl6Tuo8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H//1pek7qP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//9eXpO6jx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f//Ql6Tuo8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H//0Zek7qP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//9KXpO6jx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">
                <v:shape id="Rectángulo 3" o:spid="_x0000_s1042" style="position:absolute;width:59344;height:6045;visibility:visible;mso-wrap-style:square;v-text-anchor:middle" coordsize="5934471,604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" path="m54854,at,,109708,109708,54854,,,54854l,549664at,494810,109708,604518,,549664,54854,604518l5879617,604518at5824763,494810,5934471,604518,5879617,604518,5934471,549664l5934471,54854at5824763,,5934471,109708,5934471,54854,5879617,l54854,xe" stroked="f">
                  <v:path arrowok="t" o:connecttype="custom" o:connectlocs="2967236,0;5934471,302259;2967236,604518;0,302259" o:connectangles="270,0,90,180" textboxrect="16067,16067,5918404,588451"/>
                </v:shape>
                <v:shape id="Imagen 1551024898" o:spid="_x0000_s1043" type="#_x0000_t75" style="position:absolute;left:14759;top:1224;width:12963;height:3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">
                  <v:imagedata r:id="rId15" o:title=""/>
                </v:shape>
                <v:shape id="Gráfico 1" o:spid="_x0000_s1044" type="#_x0000_t75" style="position:absolute;left:1637;top:1574;width:11452;height:2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">
                  <v:imagedata r:id="rId16" o:title=""/>
                </v:shape>
                <v:shape id="Imagen 2084209557" o:spid="_x0000_s1045" type="#_x0000_t75" style="position:absolute;left:29638;top:1278;width:5653;height:3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">
                  <v:imagedata r:id="rId17" o:title=""/>
                </v:shape>
                <v:shape id="_x0000_s1046" type="#_x0000_t202" style="position:absolute;left:36275;top:1101;width:22591;height:4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" filled="f" stroked="f">
                  <v:textbox>
                    <w:txbxContent>
                      <w:p w14:paraId="0ADB060D" w14:textId="77777777" w:rsidR="00A51749" w:rsidRDefault="00A51749" w:rsidP="00A51749">
                        <w:pPr>
                          <w:spacing w:line="276" w:lineRule="auto"/>
                          <w:textAlignment w:val="baseline"/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  <w14:ligatures w14:val="none"/>
                          </w:rPr>
                        </w:pP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This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project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is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part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of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the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PRIMA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Programme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supported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by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the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>European</w:t>
                        </w:r>
                        <w:proofErr w:type="spellEnd"/>
                        <w:r>
                          <w:rPr>
                            <w:rFonts w:ascii="Calibri" w:eastAsia="Calibri" w:hAnsi="Calibri" w:cs="Calibri"/>
                            <w:color w:val="404040" w:themeColor="text1" w:themeTint="BF"/>
                            <w:kern w:val="24"/>
                            <w:sz w:val="18"/>
                            <w:szCs w:val="18"/>
                          </w:rPr>
                          <w:t xml:space="preserve"> Union.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D131A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0034E5C" wp14:editId="3003F472">
                <wp:simplePos x="0" y="0"/>
                <wp:positionH relativeFrom="page">
                  <wp:posOffset>-87782</wp:posOffset>
                </wp:positionH>
                <wp:positionV relativeFrom="paragraph">
                  <wp:posOffset>-1326311</wp:posOffset>
                </wp:positionV>
                <wp:extent cx="7799070" cy="4277792"/>
                <wp:effectExtent l="0" t="0" r="0" b="8890"/>
                <wp:wrapNone/>
                <wp:docPr id="9017206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9070" cy="4277792"/>
                        </a:xfrm>
                        <a:prstGeom prst="rect">
                          <a:avLst/>
                        </a:prstGeom>
                        <a:solidFill>
                          <a:srgbClr val="3A1B0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2BB664" id="Rectángulo 3" o:spid="_x0000_s1026" style="position:absolute;margin-left:-6.9pt;margin-top:-104.45pt;width:614.1pt;height:336.8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" fillcolor="#3a1b0e" stroked="f" strokeweight="1.5pt">
                <w10:wrap anchorx="page"/>
              </v:rect>
            </w:pict>
          </mc:Fallback>
        </mc:AlternateContent>
      </w:r>
      <w:r w:rsidR="00D32261">
        <w:rPr>
          <w:noProof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 wp14:anchorId="1F2FDA93" wp14:editId="5ED36057">
                <wp:simplePos x="0" y="0"/>
                <wp:positionH relativeFrom="page">
                  <wp:posOffset>-382137</wp:posOffset>
                </wp:positionH>
                <wp:positionV relativeFrom="paragraph">
                  <wp:posOffset>2877716</wp:posOffset>
                </wp:positionV>
                <wp:extent cx="7943850" cy="6879722"/>
                <wp:effectExtent l="0" t="0" r="0" b="0"/>
                <wp:wrapNone/>
                <wp:docPr id="536306522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3850" cy="6879722"/>
                        </a:xfrm>
                        <a:prstGeom prst="rect">
                          <a:avLst/>
                        </a:prstGeom>
                        <a:solidFill>
                          <a:srgbClr val="DDA73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2969B4" id="Rectángulo 3" o:spid="_x0000_s1026" style="position:absolute;margin-left:-30.1pt;margin-top:226.6pt;width:625.5pt;height:541.7pt;z-index:-25166028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" fillcolor="#dda73b" stroked="f" strokeweight="1.5pt">
                <w10:wrap anchorx="page"/>
              </v:rect>
            </w:pict>
          </mc:Fallback>
        </mc:AlternateContent>
      </w:r>
      <w:r w:rsidR="0050666E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BD03408" wp14:editId="6E23DCC5">
                <wp:simplePos x="0" y="0"/>
                <wp:positionH relativeFrom="margin">
                  <wp:posOffset>166370</wp:posOffset>
                </wp:positionH>
                <wp:positionV relativeFrom="paragraph">
                  <wp:posOffset>3385556</wp:posOffset>
                </wp:positionV>
                <wp:extent cx="5788025" cy="396240"/>
                <wp:effectExtent l="0" t="0" r="0" b="3810"/>
                <wp:wrapSquare wrapText="bothSides"/>
                <wp:docPr id="42599400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8025" cy="3962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172F5" w14:textId="77777777" w:rsidR="0050666E" w:rsidRPr="00463D59" w:rsidRDefault="00463D59" w:rsidP="00463D59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463D59">
                              <w:rPr>
                                <w:b/>
                                <w:bCs/>
                                <w:color w:val="3A1B0E"/>
                                <w:sz w:val="36"/>
                                <w:szCs w:val="36"/>
                              </w:rPr>
                              <w:t>Agroecology</w:t>
                            </w:r>
                            <w:proofErr w:type="spellEnd"/>
                            <w:r w:rsidRPr="00463D59">
                              <w:rPr>
                                <w:b/>
                                <w:bCs/>
                                <w:color w:val="3A1B0E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63D59">
                              <w:rPr>
                                <w:b/>
                                <w:bCs/>
                                <w:color w:val="3A1B0E"/>
                                <w:sz w:val="36"/>
                                <w:szCs w:val="36"/>
                              </w:rPr>
                              <w:t>for</w:t>
                            </w:r>
                            <w:proofErr w:type="spellEnd"/>
                            <w:r w:rsidRPr="00463D59">
                              <w:rPr>
                                <w:b/>
                                <w:bCs/>
                                <w:color w:val="3A1B0E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63D59">
                              <w:rPr>
                                <w:b/>
                                <w:bCs/>
                                <w:color w:val="3A1B0E"/>
                                <w:sz w:val="36"/>
                                <w:szCs w:val="36"/>
                              </w:rPr>
                              <w:t>Resilient</w:t>
                            </w:r>
                            <w:proofErr w:type="spellEnd"/>
                            <w:r w:rsidRPr="00463D59">
                              <w:rPr>
                                <w:b/>
                                <w:bCs/>
                                <w:color w:val="3A1B0E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63D59">
                              <w:rPr>
                                <w:b/>
                                <w:bCs/>
                                <w:color w:val="3A1B0E"/>
                                <w:sz w:val="36"/>
                                <w:szCs w:val="36"/>
                              </w:rPr>
                              <w:t>Mediterranean</w:t>
                            </w:r>
                            <w:proofErr w:type="spellEnd"/>
                            <w:r w:rsidRPr="00463D59">
                              <w:rPr>
                                <w:b/>
                                <w:bCs/>
                                <w:color w:val="3A1B0E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463D59">
                              <w:rPr>
                                <w:b/>
                                <w:bCs/>
                                <w:color w:val="3A1B0E"/>
                                <w:sz w:val="36"/>
                                <w:szCs w:val="36"/>
                              </w:rPr>
                              <w:t>Agriculture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03408" id="_x0000_s1047" type="#_x0000_t202" style="position:absolute;margin-left:13.1pt;margin-top:266.6pt;width:455.75pt;height:31.2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" filled="f" stroked="f">
                <v:textbox>
                  <w:txbxContent>
                    <w:p w14:paraId="501172F5" w14:textId="77777777" w:rsidR="0050666E" w:rsidRPr="00463D59" w:rsidRDefault="00463D59" w:rsidP="00463D59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proofErr w:type="spellStart"/>
                      <w:r w:rsidRPr="00463D59">
                        <w:rPr>
                          <w:b/>
                          <w:bCs/>
                          <w:color w:val="3A1B0E"/>
                          <w:sz w:val="36"/>
                          <w:szCs w:val="36"/>
                        </w:rPr>
                        <w:t>Agroecology</w:t>
                      </w:r>
                      <w:proofErr w:type="spellEnd"/>
                      <w:r w:rsidRPr="00463D59">
                        <w:rPr>
                          <w:b/>
                          <w:bCs/>
                          <w:color w:val="3A1B0E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63D59">
                        <w:rPr>
                          <w:b/>
                          <w:bCs/>
                          <w:color w:val="3A1B0E"/>
                          <w:sz w:val="36"/>
                          <w:szCs w:val="36"/>
                        </w:rPr>
                        <w:t>for</w:t>
                      </w:r>
                      <w:proofErr w:type="spellEnd"/>
                      <w:r w:rsidRPr="00463D59">
                        <w:rPr>
                          <w:b/>
                          <w:bCs/>
                          <w:color w:val="3A1B0E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63D59">
                        <w:rPr>
                          <w:b/>
                          <w:bCs/>
                          <w:color w:val="3A1B0E"/>
                          <w:sz w:val="36"/>
                          <w:szCs w:val="36"/>
                        </w:rPr>
                        <w:t>Resilient</w:t>
                      </w:r>
                      <w:proofErr w:type="spellEnd"/>
                      <w:r w:rsidRPr="00463D59">
                        <w:rPr>
                          <w:b/>
                          <w:bCs/>
                          <w:color w:val="3A1B0E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63D59">
                        <w:rPr>
                          <w:b/>
                          <w:bCs/>
                          <w:color w:val="3A1B0E"/>
                          <w:sz w:val="36"/>
                          <w:szCs w:val="36"/>
                        </w:rPr>
                        <w:t>Mediterranean</w:t>
                      </w:r>
                      <w:proofErr w:type="spellEnd"/>
                      <w:r w:rsidRPr="00463D59">
                        <w:rPr>
                          <w:b/>
                          <w:bCs/>
                          <w:color w:val="3A1B0E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463D59">
                        <w:rPr>
                          <w:b/>
                          <w:bCs/>
                          <w:color w:val="3A1B0E"/>
                          <w:sz w:val="36"/>
                          <w:szCs w:val="36"/>
                        </w:rPr>
                        <w:t>Agriculture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A6762">
        <w:rPr>
          <w:noProof/>
        </w:rPr>
        <w:drawing>
          <wp:anchor distT="0" distB="0" distL="114300" distR="114300" simplePos="0" relativeHeight="251665408" behindDoc="1" locked="0" layoutInCell="1" allowOverlap="1" wp14:anchorId="1FEFF23B" wp14:editId="5EC23DBB">
            <wp:simplePos x="0" y="0"/>
            <wp:positionH relativeFrom="page">
              <wp:posOffset>0</wp:posOffset>
            </wp:positionH>
            <wp:positionV relativeFrom="paragraph">
              <wp:posOffset>1085207</wp:posOffset>
            </wp:positionV>
            <wp:extent cx="7650480" cy="1918335"/>
            <wp:effectExtent l="0" t="0" r="7620" b="5715"/>
            <wp:wrapTight wrapText="bothSides">
              <wp:wrapPolygon edited="0">
                <wp:start x="2044" y="0"/>
                <wp:lineTo x="1560" y="429"/>
                <wp:lineTo x="269" y="3003"/>
                <wp:lineTo x="0" y="6649"/>
                <wp:lineTo x="0" y="14157"/>
                <wp:lineTo x="215" y="17160"/>
                <wp:lineTo x="269" y="17589"/>
                <wp:lineTo x="1022" y="20592"/>
                <wp:lineTo x="1721" y="21450"/>
                <wp:lineTo x="1882" y="21450"/>
                <wp:lineTo x="7637" y="21450"/>
                <wp:lineTo x="21568" y="21450"/>
                <wp:lineTo x="21568" y="4933"/>
                <wp:lineTo x="10488" y="3432"/>
                <wp:lineTo x="10596" y="1287"/>
                <wp:lineTo x="10165" y="1072"/>
                <wp:lineTo x="3066" y="0"/>
                <wp:lineTo x="2044" y="0"/>
              </wp:wrapPolygon>
            </wp:wrapTight>
            <wp:docPr id="1280532083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19508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0480" cy="191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22348" w:rsidRPr="00322348" w:rsidSect="00660AF6">
      <w:footerReference w:type="default" r:id="rId20"/>
      <w:pgSz w:w="11906" w:h="16838"/>
      <w:pgMar w:top="1985" w:right="1133" w:bottom="141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623F1" w14:textId="77777777" w:rsidR="00120457" w:rsidRDefault="00120457" w:rsidP="004262A1">
      <w:pPr>
        <w:spacing w:after="0" w:line="240" w:lineRule="auto"/>
      </w:pPr>
      <w:r>
        <w:separator/>
      </w:r>
    </w:p>
  </w:endnote>
  <w:endnote w:type="continuationSeparator" w:id="0">
    <w:p w14:paraId="0437FE01" w14:textId="77777777" w:rsidR="00120457" w:rsidRDefault="00120457" w:rsidP="00426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2B7BD" w14:textId="77777777" w:rsidR="004262A1" w:rsidRDefault="00745BE6">
    <w:pPr>
      <w:pStyle w:val="Piedepgina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6B1EE27A" wp14:editId="5D154F32">
              <wp:simplePos x="0" y="0"/>
              <wp:positionH relativeFrom="page">
                <wp:posOffset>439387</wp:posOffset>
              </wp:positionH>
              <wp:positionV relativeFrom="bottomMargin">
                <wp:posOffset>266065</wp:posOffset>
              </wp:positionV>
              <wp:extent cx="4928260" cy="433070"/>
              <wp:effectExtent l="0" t="0" r="5715" b="5080"/>
              <wp:wrapNone/>
              <wp:docPr id="1659079876" name="Grupo 1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28260" cy="433070"/>
                        <a:chOff x="-1209674" y="0"/>
                        <a:chExt cx="3658105" cy="433070"/>
                      </a:xfrm>
                    </wpg:grpSpPr>
                    <wps:wsp>
                      <wps:cNvPr id="1243394769" name="Rectángulo 1243394769"/>
                      <wps:cNvSpPr/>
                      <wps:spPr>
                        <a:xfrm>
                          <a:off x="-1209674" y="0"/>
                          <a:ext cx="318135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188588" name="Cuadro de texto 22188588"/>
                      <wps:cNvSpPr txBox="1"/>
                      <wps:spPr>
                        <a:xfrm>
                          <a:off x="-1162077" y="9525"/>
                          <a:ext cx="3610508" cy="4235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EC4625" w14:textId="77777777" w:rsidR="00F34844" w:rsidRDefault="00000000" w:rsidP="00DE3FB8">
                            <w:pPr>
                              <w:pStyle w:val="Piedepgina"/>
                            </w:pPr>
                            <w:sdt>
                              <w:sdtPr>
                                <w:rPr>
                                  <w:rStyle w:val="titulo2Car"/>
                                  <w:sz w:val="24"/>
                                  <w:szCs w:val="24"/>
                                </w:rPr>
                                <w:alias w:val="Título"/>
                                <w:tag w:val=""/>
                                <w:id w:val="-423109746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proofErr w:type="spellStart"/>
                                <w:r w:rsidR="00DE3FB8">
                                  <w:rPr>
                                    <w:rStyle w:val="titulo2Car"/>
                                    <w:sz w:val="24"/>
                                    <w:szCs w:val="24"/>
                                  </w:rPr>
                                  <w:t>Document</w:t>
                                </w:r>
                                <w:proofErr w:type="spellEnd"/>
                              </w:sdtContent>
                            </w:sdt>
                            <w:r w:rsidR="00DE3FB8">
                              <w:rPr>
                                <w:rStyle w:val="titulo2Car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DE3FB8">
                              <w:rPr>
                                <w:rStyle w:val="titulo2Car"/>
                                <w:sz w:val="24"/>
                                <w:szCs w:val="24"/>
                              </w:rPr>
                              <w:t>title</w:t>
                            </w:r>
                            <w:proofErr w:type="spellEnd"/>
                            <w:r w:rsidR="00F34844" w:rsidRPr="00894A7B">
                              <w:rPr>
                                <w:rStyle w:val="titulo2Car"/>
                                <w:sz w:val="24"/>
                                <w:szCs w:val="24"/>
                              </w:rPr>
                              <w:t> </w:t>
                            </w:r>
                            <w:r w:rsidR="00F34844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|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6B1EE27A" id="_x0000_s1054" style="position:absolute;margin-left:34.6pt;margin-top:20.95pt;width:388.05pt;height:34.1pt;z-index:251668480;mso-position-horizontal-relative:page;mso-position-vertical-relative:bottom-margin-area;mso-width-relative:margin" coordorigin="-12096" coordsize="36581,4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">
              <v:rect id="Rectángulo 1243394769" o:spid="_x0000_s1055" style="position:absolute;left:-12096;width:31812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" fillcolor="white [3212]" stroked="f" strokeweight="1.5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2188588" o:spid="_x0000_s1056" type="#_x0000_t202" style="position:absolute;left:-11620;top:95;width:36104;height:4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" filled="f" stroked="f" strokeweight=".5pt">
                <v:textbox inset="0,,0">
                  <w:txbxContent>
                    <w:p w14:paraId="7FEC4625" w14:textId="77777777" w:rsidR="00F34844" w:rsidRDefault="00000000" w:rsidP="00DE3FB8">
                      <w:pPr>
                        <w:pStyle w:val="Piedepgina"/>
                      </w:pPr>
                      <w:sdt>
                        <w:sdtPr>
                          <w:rPr>
                            <w:rStyle w:val="titulo2Car"/>
                            <w:sz w:val="24"/>
                            <w:szCs w:val="24"/>
                          </w:rPr>
                          <w:alias w:val="Título"/>
                          <w:tag w:val=""/>
                          <w:id w:val="-423109746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proofErr w:type="spellStart"/>
                          <w:r w:rsidR="00DE3FB8">
                            <w:rPr>
                              <w:rStyle w:val="titulo2Car"/>
                              <w:sz w:val="24"/>
                              <w:szCs w:val="24"/>
                            </w:rPr>
                            <w:t>Document</w:t>
                          </w:r>
                          <w:proofErr w:type="spellEnd"/>
                        </w:sdtContent>
                      </w:sdt>
                      <w:r w:rsidR="00DE3FB8">
                        <w:rPr>
                          <w:rStyle w:val="titulo2Car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DE3FB8">
                        <w:rPr>
                          <w:rStyle w:val="titulo2Car"/>
                          <w:sz w:val="24"/>
                          <w:szCs w:val="24"/>
                        </w:rPr>
                        <w:t>title</w:t>
                      </w:r>
                      <w:proofErr w:type="spellEnd"/>
                      <w:r w:rsidR="00F34844" w:rsidRPr="00894A7B">
                        <w:rPr>
                          <w:rStyle w:val="titulo2Car"/>
                          <w:sz w:val="24"/>
                          <w:szCs w:val="24"/>
                        </w:rPr>
                        <w:t> </w:t>
                      </w:r>
                      <w:r w:rsidR="00F34844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| 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65BAB9B3" wp14:editId="3334B763">
              <wp:simplePos x="0" y="0"/>
              <wp:positionH relativeFrom="margin">
                <wp:align>right</wp:align>
              </wp:positionH>
              <wp:positionV relativeFrom="paragraph">
                <wp:posOffset>20955</wp:posOffset>
              </wp:positionV>
              <wp:extent cx="1914525" cy="323850"/>
              <wp:effectExtent l="0" t="0" r="0" b="0"/>
              <wp:wrapSquare wrapText="bothSides"/>
              <wp:docPr id="198504509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4525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D193F6" w14:textId="77777777" w:rsidR="00745BE6" w:rsidRPr="00745BE6" w:rsidRDefault="00745BE6" w:rsidP="00745BE6">
                          <w:pPr>
                            <w:jc w:val="right"/>
                            <w:rPr>
                              <w:b/>
                              <w:bCs/>
                              <w:color w:val="3A1B0E"/>
                            </w:rPr>
                          </w:pPr>
                          <w:r w:rsidRPr="00745BE6">
                            <w:rPr>
                              <w:b/>
                              <w:bCs/>
                              <w:color w:val="3A1B0E"/>
                            </w:rPr>
                            <w:t>ostara-med.eu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BAB9B3" id="_x0000_s1057" type="#_x0000_t202" style="position:absolute;margin-left:99.55pt;margin-top:1.65pt;width:150.7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" filled="f" stroked="f">
              <v:textbox>
                <w:txbxContent>
                  <w:p w14:paraId="4CD193F6" w14:textId="77777777" w:rsidR="00745BE6" w:rsidRPr="00745BE6" w:rsidRDefault="00745BE6" w:rsidP="00745BE6">
                    <w:pPr>
                      <w:jc w:val="right"/>
                      <w:rPr>
                        <w:b/>
                        <w:bCs/>
                        <w:color w:val="3A1B0E"/>
                      </w:rPr>
                    </w:pPr>
                    <w:r w:rsidRPr="00745BE6">
                      <w:rPr>
                        <w:b/>
                        <w:bCs/>
                        <w:color w:val="3A1B0E"/>
                      </w:rPr>
                      <w:t>ostara-med.eu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F34844">
      <w:rPr>
        <w:noProof/>
      </w:rPr>
      <w:drawing>
        <wp:anchor distT="0" distB="0" distL="114300" distR="114300" simplePos="0" relativeHeight="251670528" behindDoc="1" locked="0" layoutInCell="1" allowOverlap="1" wp14:anchorId="7C53D8EA" wp14:editId="2D94F2A8">
          <wp:simplePos x="0" y="0"/>
          <wp:positionH relativeFrom="page">
            <wp:posOffset>9525</wp:posOffset>
          </wp:positionH>
          <wp:positionV relativeFrom="paragraph">
            <wp:posOffset>-1322070</wp:posOffset>
          </wp:positionV>
          <wp:extent cx="7562850" cy="2523490"/>
          <wp:effectExtent l="0" t="0" r="0" b="0"/>
          <wp:wrapNone/>
          <wp:docPr id="2015670216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8579124" name=""/>
                  <pic:cNvPicPr/>
                </pic:nvPicPr>
                <pic:blipFill rotWithShape="1">
                  <a:blip r:embed="rId1">
                    <a:alphaModFix amt="50000"/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27516" r="9865" b="3767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25234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4D9CA" w14:textId="77777777" w:rsidR="00F34844" w:rsidRPr="007860CF" w:rsidRDefault="00F34844">
    <w:pPr>
      <w:pStyle w:val="Piedepgina"/>
      <w:jc w:val="center"/>
      <w:rPr>
        <w:color w:val="3A1B0E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7C7C9D17" wp14:editId="53A386B9">
          <wp:simplePos x="0" y="0"/>
          <wp:positionH relativeFrom="page">
            <wp:posOffset>9525</wp:posOffset>
          </wp:positionH>
          <wp:positionV relativeFrom="paragraph">
            <wp:posOffset>-1126490</wp:posOffset>
          </wp:positionV>
          <wp:extent cx="7562850" cy="2523490"/>
          <wp:effectExtent l="0" t="0" r="0" b="0"/>
          <wp:wrapNone/>
          <wp:docPr id="21952057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8579124" name=""/>
                  <pic:cNvPicPr/>
                </pic:nvPicPr>
                <pic:blipFill rotWithShape="1">
                  <a:blip r:embed="rId1">
                    <a:alphaModFix amt="50000"/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27516" r="9865" b="3767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25234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65960103"/>
        <w:docPartObj>
          <w:docPartGallery w:val="Page Numbers (Bottom of Page)"/>
          <w:docPartUnique/>
        </w:docPartObj>
      </w:sdtPr>
      <w:sdtEndPr>
        <w:rPr>
          <w:color w:val="3A1B0E"/>
        </w:rPr>
      </w:sdtEndPr>
      <w:sdtContent>
        <w:r w:rsidRPr="007860CF">
          <w:rPr>
            <w:color w:val="3A1B0E"/>
          </w:rPr>
          <w:fldChar w:fldCharType="begin"/>
        </w:r>
        <w:r w:rsidRPr="007860CF">
          <w:rPr>
            <w:color w:val="3A1B0E"/>
          </w:rPr>
          <w:instrText>PAGE   \* MERGEFORMAT</w:instrText>
        </w:r>
        <w:r w:rsidRPr="007860CF">
          <w:rPr>
            <w:color w:val="3A1B0E"/>
          </w:rPr>
          <w:fldChar w:fldCharType="separate"/>
        </w:r>
        <w:r w:rsidRPr="007860CF">
          <w:rPr>
            <w:color w:val="3A1B0E"/>
          </w:rPr>
          <w:t>2</w:t>
        </w:r>
        <w:r w:rsidRPr="007860CF">
          <w:rPr>
            <w:color w:val="3A1B0E"/>
          </w:rPr>
          <w:fldChar w:fldCharType="end"/>
        </w:r>
      </w:sdtContent>
    </w:sdt>
  </w:p>
  <w:p w14:paraId="65C3D2BA" w14:textId="77777777" w:rsidR="00F34844" w:rsidRDefault="00F348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F8AFC" w14:textId="77777777" w:rsidR="00120457" w:rsidRDefault="00120457" w:rsidP="004262A1">
      <w:pPr>
        <w:spacing w:after="0" w:line="240" w:lineRule="auto"/>
      </w:pPr>
      <w:r>
        <w:separator/>
      </w:r>
    </w:p>
  </w:footnote>
  <w:footnote w:type="continuationSeparator" w:id="0">
    <w:p w14:paraId="1E1CBCE0" w14:textId="77777777" w:rsidR="00120457" w:rsidRDefault="00120457" w:rsidP="00426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951FC" w14:textId="77777777" w:rsidR="004262A1" w:rsidRDefault="00D32261">
    <w:pPr>
      <w:pStyle w:val="Encabezado"/>
    </w:pPr>
    <w:r>
      <w:rPr>
        <w:noProof/>
      </w:rPr>
      <w:drawing>
        <wp:anchor distT="0" distB="0" distL="114300" distR="114300" simplePos="0" relativeHeight="251676672" behindDoc="1" locked="0" layoutInCell="1" allowOverlap="1" wp14:anchorId="4E377D3E" wp14:editId="3247120E">
          <wp:simplePos x="0" y="0"/>
          <wp:positionH relativeFrom="page">
            <wp:posOffset>-94891</wp:posOffset>
          </wp:positionH>
          <wp:positionV relativeFrom="paragraph">
            <wp:posOffset>-1415738</wp:posOffset>
          </wp:positionV>
          <wp:extent cx="8578630" cy="2337758"/>
          <wp:effectExtent l="0" t="0" r="0" b="0"/>
          <wp:wrapNone/>
          <wp:docPr id="209537405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8579124" name=""/>
                  <pic:cNvPicPr/>
                </pic:nvPicPr>
                <pic:blipFill rotWithShape="1">
                  <a:blip r:embed="rId1">
                    <a:alphaModFix amt="50000"/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l="27516" r="9865" b="37675"/>
                  <a:stretch>
                    <a:fillRect/>
                  </a:stretch>
                </pic:blipFill>
                <pic:spPr bwMode="auto">
                  <a:xfrm flipH="1" flipV="1">
                    <a:off x="0" y="0"/>
                    <a:ext cx="8584190" cy="23392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63D59">
      <w:rPr>
        <w:noProof/>
      </w:rPr>
      <w:drawing>
        <wp:anchor distT="0" distB="0" distL="114300" distR="114300" simplePos="0" relativeHeight="251674624" behindDoc="1" locked="0" layoutInCell="1" allowOverlap="1" wp14:anchorId="2FBABF0C" wp14:editId="7BC27B99">
          <wp:simplePos x="0" y="0"/>
          <wp:positionH relativeFrom="column">
            <wp:posOffset>-235321</wp:posOffset>
          </wp:positionH>
          <wp:positionV relativeFrom="paragraph">
            <wp:posOffset>-121285</wp:posOffset>
          </wp:positionV>
          <wp:extent cx="3260785" cy="483778"/>
          <wp:effectExtent l="0" t="0" r="0" b="0"/>
          <wp:wrapTight wrapText="bothSides">
            <wp:wrapPolygon edited="0">
              <wp:start x="4922" y="0"/>
              <wp:lineTo x="0" y="0"/>
              <wp:lineTo x="0" y="17882"/>
              <wp:lineTo x="631" y="20436"/>
              <wp:lineTo x="2145" y="20436"/>
              <wp:lineTo x="16910" y="20436"/>
              <wp:lineTo x="17415" y="13624"/>
              <wp:lineTo x="21453" y="13624"/>
              <wp:lineTo x="21453" y="2555"/>
              <wp:lineTo x="6057" y="0"/>
              <wp:lineTo x="4922" y="0"/>
            </wp:wrapPolygon>
          </wp:wrapTight>
          <wp:docPr id="125211786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1966627" name="Imagen 1191966627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60785" cy="4837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860CF"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3A81FA4A" wp14:editId="7D5DF76C">
              <wp:simplePos x="0" y="0"/>
              <wp:positionH relativeFrom="page">
                <wp:posOffset>419100</wp:posOffset>
              </wp:positionH>
              <wp:positionV relativeFrom="bottomMargin">
                <wp:posOffset>-10459085</wp:posOffset>
              </wp:positionV>
              <wp:extent cx="3962400" cy="274320"/>
              <wp:effectExtent l="0" t="0" r="0" b="0"/>
              <wp:wrapNone/>
              <wp:docPr id="1416589419" name="Grupo 1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2400" cy="274320"/>
                        <a:chOff x="228600" y="0"/>
                        <a:chExt cx="5943600" cy="274320"/>
                      </a:xfrm>
                    </wpg:grpSpPr>
                    <wps:wsp>
                      <wps:cNvPr id="1282094163" name="Rectángulo 1282094163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53327074" name="Cuadro de texto 1253327074"/>
                      <wps:cNvSpPr txBox="1"/>
                      <wps:spPr>
                        <a:xfrm>
                          <a:off x="325100" y="9525"/>
                          <a:ext cx="4732676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6E5548" w14:textId="77777777" w:rsidR="007860CF" w:rsidRPr="007860CF" w:rsidRDefault="00000000" w:rsidP="007860CF">
                            <w:pPr>
                              <w:pStyle w:val="Piedepgina"/>
                              <w:jc w:val="right"/>
                              <w:rPr>
                                <w:color w:val="3A1B0E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3A1B0E"/>
                                  <w:sz w:val="20"/>
                                  <w:szCs w:val="20"/>
                                </w:rPr>
                                <w:alias w:val="Título"/>
                                <w:tag w:val=""/>
                                <w:id w:val="198804734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DE3FB8">
                                  <w:rPr>
                                    <w:caps/>
                                    <w:color w:val="3A1B0E"/>
                                    <w:sz w:val="20"/>
                                    <w:szCs w:val="20"/>
                                  </w:rPr>
                                  <w:t>Document</w:t>
                                </w:r>
                              </w:sdtContent>
                            </w:sdt>
                            <w:r w:rsidR="007860CF" w:rsidRPr="007860CF">
                              <w:rPr>
                                <w:caps/>
                                <w:color w:val="3A1B0E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3A1B0E"/>
                                  <w:sz w:val="20"/>
                                  <w:szCs w:val="20"/>
                                </w:rPr>
                                <w:alias w:val="Subtítulo"/>
                                <w:tag w:val=""/>
                                <w:id w:val="1238748305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="007860CF" w:rsidRPr="007860CF">
                                  <w:rPr>
                                    <w:color w:val="3A1B0E"/>
                                    <w:sz w:val="20"/>
                                    <w:szCs w:val="20"/>
                                  </w:rPr>
                                  <w:t>[Subtítulo del documento]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A81FA4A" id="Grupo 174" o:spid="_x0000_s1048" style="position:absolute;margin-left:33pt;margin-top:-823.55pt;width:312pt;height:21.6pt;z-index:251663360;mso-position-horizontal-relative:page;mso-position-vertical-relative:bottom-margin-area;mso-width-relative:margin" coordorigin="2286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">
              <v:rect id="Rectángulo 1282094163" o:spid="_x0000_s1049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" fillcolor="white [3212]" stroked="f" strokeweight="1.5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253327074" o:spid="_x0000_s1050" type="#_x0000_t202" style="position:absolute;left:3251;top:95;width:4732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" filled="f" stroked="f" strokeweight=".5pt">
                <v:textbox inset="0,,0">
                  <w:txbxContent>
                    <w:p w14:paraId="1D6E5548" w14:textId="77777777" w:rsidR="007860CF" w:rsidRPr="007860CF" w:rsidRDefault="00000000" w:rsidP="007860CF">
                      <w:pPr>
                        <w:pStyle w:val="Piedepgina"/>
                        <w:jc w:val="right"/>
                        <w:rPr>
                          <w:color w:val="3A1B0E"/>
                        </w:rPr>
                      </w:pPr>
                      <w:sdt>
                        <w:sdtPr>
                          <w:rPr>
                            <w:caps/>
                            <w:color w:val="3A1B0E"/>
                            <w:sz w:val="20"/>
                            <w:szCs w:val="20"/>
                          </w:rPr>
                          <w:alias w:val="Título"/>
                          <w:tag w:val=""/>
                          <w:id w:val="1988047345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DE3FB8">
                            <w:rPr>
                              <w:caps/>
                              <w:color w:val="3A1B0E"/>
                              <w:sz w:val="20"/>
                              <w:szCs w:val="20"/>
                            </w:rPr>
                            <w:t>Document</w:t>
                          </w:r>
                        </w:sdtContent>
                      </w:sdt>
                      <w:r w:rsidR="007860CF" w:rsidRPr="007860CF">
                        <w:rPr>
                          <w:caps/>
                          <w:color w:val="3A1B0E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3A1B0E"/>
                            <w:sz w:val="20"/>
                            <w:szCs w:val="20"/>
                          </w:rPr>
                          <w:alias w:val="Subtítulo"/>
                          <w:tag w:val=""/>
                          <w:id w:val="1238748305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 w:rsidR="007860CF" w:rsidRPr="007860CF">
                            <w:rPr>
                              <w:color w:val="3A1B0E"/>
                              <w:sz w:val="20"/>
                              <w:szCs w:val="20"/>
                            </w:rPr>
                            <w:t>[Subtítulo del documento]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 w:rsidR="007860CF"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CB9191A" wp14:editId="75C6F872">
              <wp:simplePos x="0" y="0"/>
              <wp:positionH relativeFrom="page">
                <wp:posOffset>323850</wp:posOffset>
              </wp:positionH>
              <wp:positionV relativeFrom="bottomMargin">
                <wp:posOffset>-10697210</wp:posOffset>
              </wp:positionV>
              <wp:extent cx="3962400" cy="274320"/>
              <wp:effectExtent l="0" t="0" r="0" b="0"/>
              <wp:wrapNone/>
              <wp:docPr id="164" name="Grupo 1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62400" cy="274320"/>
                        <a:chOff x="228600" y="0"/>
                        <a:chExt cx="5943600" cy="274320"/>
                      </a:xfrm>
                    </wpg:grpSpPr>
                    <wps:wsp>
                      <wps:cNvPr id="165" name="Rectángulo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uadro de texto 166"/>
                      <wps:cNvSpPr txBox="1"/>
                      <wps:spPr>
                        <a:xfrm>
                          <a:off x="325100" y="9525"/>
                          <a:ext cx="4732676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919387" w14:textId="77777777" w:rsidR="007860CF" w:rsidRPr="007860CF" w:rsidRDefault="00000000" w:rsidP="007860CF">
                            <w:pPr>
                              <w:pStyle w:val="Piedepgina"/>
                              <w:jc w:val="right"/>
                              <w:rPr>
                                <w:color w:val="3A1B0E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3A1B0E"/>
                                  <w:sz w:val="20"/>
                                  <w:szCs w:val="20"/>
                                </w:rPr>
                                <w:alias w:val="Título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DE3FB8">
                                  <w:rPr>
                                    <w:caps/>
                                    <w:color w:val="3A1B0E"/>
                                    <w:sz w:val="20"/>
                                    <w:szCs w:val="20"/>
                                  </w:rPr>
                                  <w:t>Document</w:t>
                                </w:r>
                              </w:sdtContent>
                            </w:sdt>
                            <w:r w:rsidR="007860CF" w:rsidRPr="007860CF">
                              <w:rPr>
                                <w:caps/>
                                <w:color w:val="3A1B0E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3A1B0E"/>
                                  <w:sz w:val="20"/>
                                  <w:szCs w:val="20"/>
                                </w:rPr>
                                <w:alias w:val="Subtítulo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="007860CF" w:rsidRPr="007860CF">
                                  <w:rPr>
                                    <w:color w:val="3A1B0E"/>
                                    <w:sz w:val="20"/>
                                    <w:szCs w:val="20"/>
                                  </w:rPr>
                                  <w:t>[Subtítulo del documento]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CB9191A" id="_x0000_s1051" style="position:absolute;margin-left:25.5pt;margin-top:-842.3pt;width:312pt;height:21.6pt;z-index:251661312;mso-position-horizontal-relative:page;mso-position-vertical-relative:bottom-margin-area;mso-width-relative:margin" coordorigin="2286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">
              <v:rect id="Rectángulo 165" o:spid="_x0000_s1052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" fillcolor="white [3212]" stroked="f" strokeweight="1.5pt">
                <v:fill opacity="0"/>
              </v:rect>
              <v:shape id="Cuadro de texto 166" o:spid="_x0000_s1053" type="#_x0000_t202" style="position:absolute;left:3251;top:95;width:4732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6B919387" w14:textId="77777777" w:rsidR="007860CF" w:rsidRPr="007860CF" w:rsidRDefault="00000000" w:rsidP="007860CF">
                      <w:pPr>
                        <w:pStyle w:val="Piedepgina"/>
                        <w:jc w:val="right"/>
                        <w:rPr>
                          <w:color w:val="3A1B0E"/>
                        </w:rPr>
                      </w:pPr>
                      <w:sdt>
                        <w:sdtPr>
                          <w:rPr>
                            <w:caps/>
                            <w:color w:val="3A1B0E"/>
                            <w:sz w:val="20"/>
                            <w:szCs w:val="20"/>
                          </w:rPr>
                          <w:alias w:val="Título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DE3FB8">
                            <w:rPr>
                              <w:caps/>
                              <w:color w:val="3A1B0E"/>
                              <w:sz w:val="20"/>
                              <w:szCs w:val="20"/>
                            </w:rPr>
                            <w:t>Document</w:t>
                          </w:r>
                        </w:sdtContent>
                      </w:sdt>
                      <w:r w:rsidR="007860CF" w:rsidRPr="007860CF">
                        <w:rPr>
                          <w:caps/>
                          <w:color w:val="3A1B0E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3A1B0E"/>
                            <w:sz w:val="20"/>
                            <w:szCs w:val="20"/>
                          </w:rPr>
                          <w:alias w:val="Subtítulo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 w:rsidR="007860CF" w:rsidRPr="007860CF">
                            <w:rPr>
                              <w:color w:val="3A1B0E"/>
                              <w:sz w:val="20"/>
                              <w:szCs w:val="20"/>
                            </w:rPr>
                            <w:t>[Subtítulo del documento]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13F"/>
    <w:rsid w:val="000261F3"/>
    <w:rsid w:val="0005586F"/>
    <w:rsid w:val="00120457"/>
    <w:rsid w:val="001D3BD9"/>
    <w:rsid w:val="001F0258"/>
    <w:rsid w:val="002217A8"/>
    <w:rsid w:val="002268CF"/>
    <w:rsid w:val="002347A8"/>
    <w:rsid w:val="00260482"/>
    <w:rsid w:val="00317377"/>
    <w:rsid w:val="0032055E"/>
    <w:rsid w:val="00322348"/>
    <w:rsid w:val="00343BEC"/>
    <w:rsid w:val="0036446C"/>
    <w:rsid w:val="003F5F6A"/>
    <w:rsid w:val="004262A1"/>
    <w:rsid w:val="00455476"/>
    <w:rsid w:val="00463D59"/>
    <w:rsid w:val="0050666E"/>
    <w:rsid w:val="006126E0"/>
    <w:rsid w:val="00660AF6"/>
    <w:rsid w:val="006D04F9"/>
    <w:rsid w:val="00701293"/>
    <w:rsid w:val="00720A8D"/>
    <w:rsid w:val="00745BE6"/>
    <w:rsid w:val="00771C7E"/>
    <w:rsid w:val="007860CF"/>
    <w:rsid w:val="007B1B05"/>
    <w:rsid w:val="007E704F"/>
    <w:rsid w:val="007F7AEA"/>
    <w:rsid w:val="00894A7B"/>
    <w:rsid w:val="009B5E42"/>
    <w:rsid w:val="009B6686"/>
    <w:rsid w:val="009D131A"/>
    <w:rsid w:val="00A51749"/>
    <w:rsid w:val="00A62528"/>
    <w:rsid w:val="00B65F81"/>
    <w:rsid w:val="00B84048"/>
    <w:rsid w:val="00BA6762"/>
    <w:rsid w:val="00C12045"/>
    <w:rsid w:val="00C538C6"/>
    <w:rsid w:val="00D21B38"/>
    <w:rsid w:val="00D252B9"/>
    <w:rsid w:val="00D32261"/>
    <w:rsid w:val="00D36989"/>
    <w:rsid w:val="00D5161B"/>
    <w:rsid w:val="00D84BA7"/>
    <w:rsid w:val="00DE3FB8"/>
    <w:rsid w:val="00E0013F"/>
    <w:rsid w:val="00E32AA0"/>
    <w:rsid w:val="00E64297"/>
    <w:rsid w:val="00F31B02"/>
    <w:rsid w:val="00F34844"/>
    <w:rsid w:val="00F5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ACD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rsid w:val="004262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62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262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262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262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262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62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62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62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262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4262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4262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262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262A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262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62A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62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62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262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262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262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262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62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262A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262A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262A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62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62A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262A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262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2A1"/>
  </w:style>
  <w:style w:type="paragraph" w:styleId="Piedepgina">
    <w:name w:val="footer"/>
    <w:basedOn w:val="Normal"/>
    <w:link w:val="PiedepginaCar"/>
    <w:uiPriority w:val="99"/>
    <w:unhideWhenUsed/>
    <w:rsid w:val="004262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2A1"/>
  </w:style>
  <w:style w:type="character" w:styleId="Textodelmarcadordeposicin">
    <w:name w:val="Placeholder Text"/>
    <w:basedOn w:val="Fuentedeprrafopredeter"/>
    <w:uiPriority w:val="99"/>
    <w:semiHidden/>
    <w:rsid w:val="00F31B02"/>
    <w:rPr>
      <w:color w:val="666666"/>
    </w:rPr>
  </w:style>
  <w:style w:type="paragraph" w:customStyle="1" w:styleId="titulo1">
    <w:name w:val="titulo1"/>
    <w:basedOn w:val="Normal"/>
    <w:link w:val="titulo1Car"/>
    <w:autoRedefine/>
    <w:rsid w:val="00D84BA7"/>
    <w:pPr>
      <w:spacing w:line="240" w:lineRule="auto"/>
    </w:pPr>
    <w:rPr>
      <w:b/>
      <w:bCs/>
      <w:color w:val="DDA73B"/>
      <w:sz w:val="56"/>
      <w:szCs w:val="56"/>
    </w:rPr>
  </w:style>
  <w:style w:type="character" w:customStyle="1" w:styleId="titulo1Car">
    <w:name w:val="titulo1 Car"/>
    <w:basedOn w:val="Fuentedeprrafopredeter"/>
    <w:link w:val="titulo1"/>
    <w:rsid w:val="00D84BA7"/>
    <w:rPr>
      <w:b/>
      <w:bCs/>
      <w:color w:val="DDA73B"/>
      <w:sz w:val="56"/>
      <w:szCs w:val="56"/>
    </w:rPr>
  </w:style>
  <w:style w:type="paragraph" w:customStyle="1" w:styleId="titulo2">
    <w:name w:val="titulo2"/>
    <w:basedOn w:val="Normal"/>
    <w:link w:val="titulo2Car"/>
    <w:rsid w:val="00D84BA7"/>
    <w:pPr>
      <w:spacing w:line="240" w:lineRule="auto"/>
    </w:pPr>
    <w:rPr>
      <w:color w:val="3A1B0E"/>
      <w:sz w:val="36"/>
      <w:szCs w:val="36"/>
    </w:rPr>
  </w:style>
  <w:style w:type="character" w:customStyle="1" w:styleId="titulo2Car">
    <w:name w:val="titulo2 Car"/>
    <w:basedOn w:val="Fuentedeprrafopredeter"/>
    <w:link w:val="titulo2"/>
    <w:rsid w:val="00D84BA7"/>
    <w:rPr>
      <w:color w:val="3A1B0E"/>
      <w:sz w:val="36"/>
      <w:szCs w:val="36"/>
    </w:rPr>
  </w:style>
  <w:style w:type="paragraph" w:customStyle="1" w:styleId="titulo3">
    <w:name w:val="titulo3"/>
    <w:basedOn w:val="Normal"/>
    <w:link w:val="titulo3Car"/>
    <w:rsid w:val="00D84BA7"/>
    <w:pPr>
      <w:spacing w:line="240" w:lineRule="auto"/>
    </w:pPr>
    <w:rPr>
      <w:b/>
      <w:bCs/>
      <w:color w:val="8F9E7B"/>
      <w:sz w:val="28"/>
      <w:szCs w:val="28"/>
    </w:rPr>
  </w:style>
  <w:style w:type="character" w:customStyle="1" w:styleId="titulo3Car">
    <w:name w:val="titulo3 Car"/>
    <w:basedOn w:val="Fuentedeprrafopredeter"/>
    <w:link w:val="titulo3"/>
    <w:rsid w:val="00D84BA7"/>
    <w:rPr>
      <w:b/>
      <w:bCs/>
      <w:color w:val="8F9E7B"/>
      <w:sz w:val="28"/>
      <w:szCs w:val="28"/>
    </w:rPr>
  </w:style>
  <w:style w:type="paragraph" w:customStyle="1" w:styleId="parrafo1">
    <w:name w:val="parrafo1"/>
    <w:basedOn w:val="Normal"/>
    <w:link w:val="parrafo1Car"/>
    <w:rsid w:val="00D84BA7"/>
    <w:pPr>
      <w:spacing w:line="240" w:lineRule="auto"/>
    </w:pPr>
    <w:rPr>
      <w:sz w:val="22"/>
      <w:szCs w:val="22"/>
    </w:rPr>
  </w:style>
  <w:style w:type="character" w:customStyle="1" w:styleId="parrafo1Car">
    <w:name w:val="parrafo1 Car"/>
    <w:basedOn w:val="Fuentedeprrafopredeter"/>
    <w:link w:val="parrafo1"/>
    <w:rsid w:val="00D84BA7"/>
    <w:rPr>
      <w:sz w:val="22"/>
      <w:szCs w:val="22"/>
    </w:rPr>
  </w:style>
  <w:style w:type="paragraph" w:styleId="TtuloTDC">
    <w:name w:val="TOC Heading"/>
    <w:basedOn w:val="Ttulo1"/>
    <w:next w:val="Normal"/>
    <w:uiPriority w:val="39"/>
    <w:unhideWhenUsed/>
    <w:qFormat/>
    <w:rsid w:val="00D84BA7"/>
    <w:pPr>
      <w:spacing w:before="240" w:after="0" w:line="259" w:lineRule="auto"/>
      <w:outlineLvl w:val="9"/>
    </w:pPr>
    <w:rPr>
      <w:kern w:val="0"/>
      <w:sz w:val="32"/>
      <w:szCs w:val="32"/>
      <w:lang w:eastAsia="es-ES"/>
      <w14:ligatures w14:val="none"/>
    </w:rPr>
  </w:style>
  <w:style w:type="paragraph" w:customStyle="1" w:styleId="Estilo1">
    <w:name w:val="Estilo1"/>
    <w:basedOn w:val="titulo1"/>
    <w:link w:val="Estilo1Car"/>
    <w:rsid w:val="00D84BA7"/>
  </w:style>
  <w:style w:type="character" w:customStyle="1" w:styleId="Estilo1Car">
    <w:name w:val="Estilo1 Car"/>
    <w:basedOn w:val="titulo1Car"/>
    <w:link w:val="Estilo1"/>
    <w:rsid w:val="00D84BA7"/>
    <w:rPr>
      <w:b/>
      <w:bCs/>
      <w:color w:val="DDA73B"/>
      <w:sz w:val="56"/>
      <w:szCs w:val="56"/>
    </w:rPr>
  </w:style>
  <w:style w:type="paragraph" w:styleId="TDC2">
    <w:name w:val="toc 2"/>
    <w:basedOn w:val="Normal"/>
    <w:next w:val="Normal"/>
    <w:autoRedefine/>
    <w:uiPriority w:val="39"/>
    <w:unhideWhenUsed/>
    <w:rsid w:val="00660AF6"/>
    <w:pPr>
      <w:spacing w:after="100" w:line="259" w:lineRule="auto"/>
      <w:ind w:left="220"/>
    </w:pPr>
    <w:rPr>
      <w:rFonts w:eastAsiaTheme="minorEastAsia" w:cs="Times New Roman"/>
      <w:color w:val="3A1B0E"/>
      <w:kern w:val="0"/>
      <w:sz w:val="22"/>
      <w:szCs w:val="22"/>
      <w:lang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660AF6"/>
    <w:pPr>
      <w:tabs>
        <w:tab w:val="right" w:leader="dot" w:pos="9487"/>
      </w:tabs>
      <w:spacing w:after="100" w:line="259" w:lineRule="auto"/>
    </w:pPr>
    <w:rPr>
      <w:rFonts w:eastAsiaTheme="minorEastAsia" w:cs="Times New Roman"/>
      <w:b/>
      <w:bCs/>
      <w:noProof/>
      <w:color w:val="3A1B0E"/>
      <w:kern w:val="0"/>
      <w:szCs w:val="22"/>
      <w:lang w:eastAsia="es-ES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660AF6"/>
    <w:pPr>
      <w:tabs>
        <w:tab w:val="right" w:leader="dot" w:pos="9487"/>
      </w:tabs>
      <w:spacing w:after="100" w:line="259" w:lineRule="auto"/>
      <w:ind w:left="284"/>
    </w:pPr>
    <w:rPr>
      <w:rFonts w:eastAsiaTheme="minorEastAsia" w:cs="Times New Roman"/>
      <w:noProof/>
      <w:color w:val="3A1B0E"/>
      <w:kern w:val="0"/>
      <w:sz w:val="22"/>
      <w:szCs w:val="22"/>
      <w:lang w:eastAsia="es-ES"/>
      <w14:ligatures w14:val="none"/>
    </w:rPr>
  </w:style>
  <w:style w:type="character" w:styleId="Hipervnculo">
    <w:name w:val="Hyperlink"/>
    <w:basedOn w:val="Fuentedeprrafopredeter"/>
    <w:uiPriority w:val="99"/>
    <w:unhideWhenUsed/>
    <w:qFormat/>
    <w:rsid w:val="00D36989"/>
    <w:rPr>
      <w:color w:val="3713B9"/>
      <w:u w:val="single"/>
    </w:rPr>
  </w:style>
  <w:style w:type="paragraph" w:customStyle="1" w:styleId="Estilo2">
    <w:name w:val="Estilo2"/>
    <w:basedOn w:val="Ttulo2"/>
    <w:link w:val="Estilo2Car"/>
    <w:autoRedefine/>
    <w:rsid w:val="00D32261"/>
    <w:rPr>
      <w:b/>
      <w:bCs/>
      <w:color w:val="3A1B0E"/>
    </w:rPr>
  </w:style>
  <w:style w:type="character" w:customStyle="1" w:styleId="Estilo2Car">
    <w:name w:val="Estilo2 Car"/>
    <w:basedOn w:val="Ttulo2Car"/>
    <w:link w:val="Estilo2"/>
    <w:rsid w:val="00D32261"/>
    <w:rPr>
      <w:rFonts w:asciiTheme="majorHAnsi" w:eastAsiaTheme="majorEastAsia" w:hAnsiTheme="majorHAnsi" w:cstheme="majorBidi"/>
      <w:b/>
      <w:bCs/>
      <w:color w:val="3A1B0E"/>
      <w:sz w:val="32"/>
      <w:szCs w:val="32"/>
    </w:rPr>
  </w:style>
  <w:style w:type="paragraph" w:customStyle="1" w:styleId="Estilo3">
    <w:name w:val="Estilo3"/>
    <w:basedOn w:val="Estilo1"/>
    <w:link w:val="Estilo3Car"/>
    <w:autoRedefine/>
    <w:rsid w:val="002217A8"/>
  </w:style>
  <w:style w:type="character" w:customStyle="1" w:styleId="Estilo3Car">
    <w:name w:val="Estilo3 Car"/>
    <w:basedOn w:val="Estilo1Car"/>
    <w:link w:val="Estilo3"/>
    <w:rsid w:val="002217A8"/>
    <w:rPr>
      <w:b/>
      <w:bCs/>
      <w:color w:val="DDA73B"/>
      <w:sz w:val="56"/>
      <w:szCs w:val="56"/>
    </w:rPr>
  </w:style>
  <w:style w:type="paragraph" w:customStyle="1" w:styleId="Estilo4">
    <w:name w:val="Estilo4"/>
    <w:basedOn w:val="titulo3"/>
    <w:link w:val="Estilo4Car"/>
    <w:autoRedefine/>
    <w:rsid w:val="007B1B05"/>
  </w:style>
  <w:style w:type="character" w:customStyle="1" w:styleId="Estilo4Car">
    <w:name w:val="Estilo4 Car"/>
    <w:basedOn w:val="titulo3Car"/>
    <w:link w:val="Estilo4"/>
    <w:rsid w:val="007B1B05"/>
    <w:rPr>
      <w:b/>
      <w:bCs/>
      <w:color w:val="8F9E7B"/>
      <w:sz w:val="28"/>
      <w:szCs w:val="28"/>
    </w:rPr>
  </w:style>
  <w:style w:type="paragraph" w:customStyle="1" w:styleId="Estilo5">
    <w:name w:val="Estilo5"/>
    <w:basedOn w:val="titulo1"/>
    <w:link w:val="Estilo5Car"/>
    <w:autoRedefine/>
    <w:rsid w:val="007B1B05"/>
  </w:style>
  <w:style w:type="character" w:customStyle="1" w:styleId="Estilo5Car">
    <w:name w:val="Estilo5 Car"/>
    <w:basedOn w:val="titulo1Car"/>
    <w:link w:val="Estilo5"/>
    <w:rsid w:val="007B1B05"/>
    <w:rPr>
      <w:b/>
      <w:bCs/>
      <w:color w:val="DDA73B"/>
      <w:sz w:val="56"/>
      <w:szCs w:val="56"/>
    </w:rPr>
  </w:style>
  <w:style w:type="paragraph" w:styleId="Sinespaciado">
    <w:name w:val="No Spacing"/>
    <w:uiPriority w:val="1"/>
    <w:qFormat/>
    <w:rsid w:val="00260482"/>
    <w:pPr>
      <w:spacing w:after="0" w:line="240" w:lineRule="auto"/>
    </w:pPr>
  </w:style>
  <w:style w:type="paragraph" w:customStyle="1" w:styleId="style1">
    <w:name w:val="style1"/>
    <w:basedOn w:val="titulo1"/>
    <w:link w:val="style1Car"/>
    <w:qFormat/>
    <w:rsid w:val="00260482"/>
  </w:style>
  <w:style w:type="character" w:customStyle="1" w:styleId="style1Car">
    <w:name w:val="style1 Car"/>
    <w:basedOn w:val="titulo1Car"/>
    <w:link w:val="style1"/>
    <w:rsid w:val="00260482"/>
    <w:rPr>
      <w:b/>
      <w:bCs/>
      <w:color w:val="DDA73B"/>
      <w:sz w:val="56"/>
      <w:szCs w:val="56"/>
    </w:rPr>
  </w:style>
  <w:style w:type="paragraph" w:customStyle="1" w:styleId="Style2">
    <w:name w:val="Style2"/>
    <w:basedOn w:val="parrafo1"/>
    <w:link w:val="Style2Car"/>
    <w:qFormat/>
    <w:rsid w:val="00660AF6"/>
    <w:rPr>
      <w:b/>
      <w:bCs/>
      <w:color w:val="3A1B0E"/>
      <w:sz w:val="36"/>
      <w:szCs w:val="32"/>
    </w:rPr>
  </w:style>
  <w:style w:type="character" w:customStyle="1" w:styleId="Style2Car">
    <w:name w:val="Style2 Car"/>
    <w:basedOn w:val="parrafo1Car"/>
    <w:link w:val="Style2"/>
    <w:rsid w:val="00660AF6"/>
    <w:rPr>
      <w:b/>
      <w:bCs/>
      <w:color w:val="3A1B0E"/>
      <w:sz w:val="36"/>
      <w:szCs w:val="32"/>
    </w:rPr>
  </w:style>
  <w:style w:type="paragraph" w:customStyle="1" w:styleId="Style3">
    <w:name w:val="Style3"/>
    <w:basedOn w:val="Ttulo3"/>
    <w:link w:val="Style3Car"/>
    <w:qFormat/>
    <w:rsid w:val="00660AF6"/>
    <w:rPr>
      <w:i/>
      <w:iCs/>
      <w:color w:val="8F9E7B"/>
    </w:rPr>
  </w:style>
  <w:style w:type="character" w:customStyle="1" w:styleId="Style3Car">
    <w:name w:val="Style3 Car"/>
    <w:basedOn w:val="Ttulo3Car"/>
    <w:link w:val="Style3"/>
    <w:rsid w:val="00660AF6"/>
    <w:rPr>
      <w:rFonts w:eastAsiaTheme="majorEastAsia" w:cstheme="majorBidi"/>
      <w:i/>
      <w:iCs/>
      <w:color w:val="8F9E7B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sv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svg"/><Relationship Id="rId1" Type="http://schemas.openxmlformats.org/officeDocument/2006/relationships/image" Target="media/image1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2.svg"/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png"/><Relationship Id="rId2" Type="http://schemas.openxmlformats.org/officeDocument/2006/relationships/image" Target="media/image12.svg"/><Relationship Id="rId1" Type="http://schemas.openxmlformats.org/officeDocument/2006/relationships/image" Target="media/image1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A4F73D1A094D96AE1D23B503D16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7D11C-7D1F-4176-8A59-34D37140BBA1}"/>
      </w:docPartPr>
      <w:docPartBody>
        <w:p w:rsidR="00000000" w:rsidRDefault="00000000">
          <w:pPr>
            <w:pStyle w:val="2BA4F73D1A094D96AE1D23B503D16B68"/>
          </w:pPr>
          <w:r w:rsidRPr="005823AC">
            <w:rPr>
              <w:rStyle w:val="Textodelmarcadordeposicin"/>
            </w:rPr>
            <w:t>[Título]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CED"/>
    <w:rsid w:val="00AE2CED"/>
    <w:rsid w:val="00C5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666666"/>
    </w:rPr>
  </w:style>
  <w:style w:type="paragraph" w:customStyle="1" w:styleId="2BA4F73D1A094D96AE1D23B503D16B68">
    <w:name w:val="2BA4F73D1A094D96AE1D23B503D16B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0F60FC4-5E7A-465E-B8F9-2662502DC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</Template>
  <TotalTime>1</TotalTime>
  <Pages>5</Pages>
  <Words>163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</vt:lpstr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Raquel García Vicente</dc:creator>
  <cp:keywords/>
  <dc:description/>
  <cp:lastModifiedBy>RAQUEL GARCÍA VICENTE</cp:lastModifiedBy>
  <cp:revision>1</cp:revision>
  <dcterms:created xsi:type="dcterms:W3CDTF">2026-05-08T08:43:00Z</dcterms:created>
  <dcterms:modified xsi:type="dcterms:W3CDTF">2026-05-08T08:44:00Z</dcterms:modified>
</cp:coreProperties>
</file>